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BBAABA" w14:textId="77777777" w:rsidR="006F6EB1" w:rsidRPr="005C6E96" w:rsidRDefault="0016345F" w:rsidP="006F6EB1">
      <w:pPr>
        <w:pStyle w:val="Ttulo"/>
        <w:jc w:val="right"/>
        <w:rPr>
          <w:rFonts w:cs="Arial"/>
          <w:sz w:val="24"/>
          <w:szCs w:val="24"/>
          <w:lang w:val="pt-BR"/>
        </w:rPr>
      </w:pPr>
      <w:r>
        <w:rPr>
          <w:rFonts w:cs="Arial"/>
          <w:sz w:val="24"/>
          <w:szCs w:val="24"/>
          <w:lang w:val="pt-BR"/>
        </w:rPr>
        <w:tab/>
      </w:r>
    </w:p>
    <w:p w14:paraId="75918B4B" w14:textId="77777777" w:rsidR="00BE1DC4" w:rsidRPr="005C6E96" w:rsidRDefault="00BE1DC4" w:rsidP="00BE1DC4">
      <w:pPr>
        <w:rPr>
          <w:rFonts w:ascii="Arial" w:hAnsi="Arial" w:cs="Arial"/>
          <w:lang w:eastAsia="en-US"/>
        </w:rPr>
      </w:pPr>
    </w:p>
    <w:p w14:paraId="6B99A179" w14:textId="77777777" w:rsidR="00FE00D5" w:rsidRPr="00EA2946" w:rsidRDefault="00FE00D5" w:rsidP="00BE1DC4">
      <w:pPr>
        <w:rPr>
          <w:rFonts w:ascii="Arial" w:hAnsi="Arial" w:cs="Arial"/>
          <w:b/>
          <w:sz w:val="28"/>
          <w:szCs w:val="28"/>
          <w:lang w:eastAsia="en-US"/>
        </w:rPr>
      </w:pPr>
    </w:p>
    <w:p w14:paraId="0D2942B1" w14:textId="77777777" w:rsidR="00FE00D5" w:rsidRPr="005C6E96" w:rsidRDefault="00FE00D5" w:rsidP="00FE00D5">
      <w:pPr>
        <w:rPr>
          <w:rFonts w:ascii="Arial" w:hAnsi="Arial" w:cs="Arial"/>
          <w:lang w:eastAsia="en-US"/>
        </w:rPr>
      </w:pPr>
    </w:p>
    <w:p w14:paraId="02F02AB7" w14:textId="77777777" w:rsidR="00FE00D5" w:rsidRPr="005C6E96" w:rsidRDefault="00FE00D5" w:rsidP="00FE00D5">
      <w:pPr>
        <w:rPr>
          <w:rFonts w:ascii="Arial" w:hAnsi="Arial" w:cs="Arial"/>
          <w:lang w:eastAsia="en-US"/>
        </w:rPr>
      </w:pPr>
    </w:p>
    <w:p w14:paraId="52A35A9D" w14:textId="77777777" w:rsidR="005A27C1" w:rsidRPr="005C6E96" w:rsidRDefault="005A27C1" w:rsidP="005A27C1">
      <w:pPr>
        <w:rPr>
          <w:rFonts w:ascii="Arial" w:hAnsi="Arial" w:cs="Arial"/>
          <w:lang w:eastAsia="en-US"/>
        </w:rPr>
      </w:pPr>
    </w:p>
    <w:p w14:paraId="5FD8125A" w14:textId="77777777" w:rsidR="005A27C1" w:rsidRPr="005C6E96" w:rsidRDefault="005A27C1" w:rsidP="005A27C1">
      <w:pPr>
        <w:rPr>
          <w:rFonts w:ascii="Arial" w:hAnsi="Arial" w:cs="Arial"/>
          <w:lang w:eastAsia="en-US"/>
        </w:rPr>
      </w:pPr>
    </w:p>
    <w:p w14:paraId="7F44E4F4" w14:textId="77777777" w:rsidR="005A27C1" w:rsidRPr="005C6E96" w:rsidRDefault="005A27C1" w:rsidP="005A27C1">
      <w:pPr>
        <w:pStyle w:val="Ttulo"/>
        <w:spacing w:before="120"/>
        <w:jc w:val="left"/>
        <w:rPr>
          <w:rFonts w:cs="Arial"/>
          <w:sz w:val="24"/>
          <w:szCs w:val="24"/>
          <w:lang w:val="pt-BR"/>
        </w:rPr>
      </w:pPr>
    </w:p>
    <w:p w14:paraId="111051D0" w14:textId="77777777" w:rsidR="005A27C1" w:rsidRPr="005C6E96" w:rsidRDefault="005A27C1" w:rsidP="005A27C1">
      <w:pPr>
        <w:pStyle w:val="Ttulo"/>
        <w:spacing w:before="120"/>
        <w:jc w:val="left"/>
        <w:rPr>
          <w:rFonts w:cs="Arial"/>
          <w:sz w:val="24"/>
          <w:szCs w:val="24"/>
          <w:lang w:val="pt-BR"/>
        </w:rPr>
      </w:pPr>
    </w:p>
    <w:p w14:paraId="3A1F6511" w14:textId="460AFEE1" w:rsidR="005A27C1" w:rsidRDefault="005A27C1" w:rsidP="005A27C1">
      <w:pPr>
        <w:pStyle w:val="Ttulo"/>
        <w:spacing w:before="120"/>
        <w:jc w:val="left"/>
        <w:rPr>
          <w:rFonts w:cs="Arial"/>
          <w:sz w:val="24"/>
          <w:szCs w:val="24"/>
          <w:lang w:val="pt-BR"/>
        </w:rPr>
      </w:pPr>
      <w:r w:rsidRPr="005C6E96">
        <w:rPr>
          <w:rFonts w:cs="Arial"/>
          <w:sz w:val="24"/>
          <w:szCs w:val="24"/>
          <w:lang w:val="pt-BR"/>
        </w:rPr>
        <w:t xml:space="preserve">Área Solicitante: </w:t>
      </w:r>
    </w:p>
    <w:p w14:paraId="0A55AF95" w14:textId="2EE0D1BC" w:rsidR="00511723" w:rsidRPr="00511723" w:rsidRDefault="00511723" w:rsidP="00511723">
      <w:pPr>
        <w:rPr>
          <w:rFonts w:ascii="Arial" w:hAnsi="Arial" w:cs="Arial"/>
          <w:b/>
          <w:bCs/>
          <w:lang w:eastAsia="en-US"/>
        </w:rPr>
      </w:pPr>
      <w:r w:rsidRPr="00511723">
        <w:rPr>
          <w:rFonts w:ascii="Arial" w:hAnsi="Arial" w:cs="Arial"/>
          <w:b/>
          <w:bCs/>
          <w:lang w:eastAsia="en-US"/>
        </w:rPr>
        <w:t xml:space="preserve">Projeto: </w:t>
      </w:r>
    </w:p>
    <w:p w14:paraId="6175021C" w14:textId="77777777" w:rsidR="005A27C1" w:rsidRPr="005C6E96" w:rsidRDefault="005A27C1" w:rsidP="005A27C1">
      <w:pPr>
        <w:rPr>
          <w:rFonts w:ascii="Arial" w:hAnsi="Arial" w:cs="Arial"/>
          <w:lang w:eastAsia="en-US"/>
        </w:rPr>
      </w:pPr>
    </w:p>
    <w:p w14:paraId="60DECA35" w14:textId="77777777" w:rsidR="00BE1DC4" w:rsidRPr="005C6E96" w:rsidRDefault="00BE1DC4" w:rsidP="006F6EB1">
      <w:pPr>
        <w:jc w:val="right"/>
        <w:rPr>
          <w:rFonts w:ascii="Arial" w:hAnsi="Arial" w:cs="Arial"/>
          <w:lang w:eastAsia="en-US"/>
        </w:rPr>
      </w:pPr>
    </w:p>
    <w:p w14:paraId="5E002B85" w14:textId="77777777" w:rsidR="00BE1DC4" w:rsidRPr="005C6E96" w:rsidRDefault="00BE1DC4" w:rsidP="006F6EB1">
      <w:pPr>
        <w:jc w:val="right"/>
        <w:rPr>
          <w:rFonts w:ascii="Arial" w:hAnsi="Arial" w:cs="Arial"/>
          <w:b/>
          <w:lang w:eastAsia="en-US"/>
        </w:rPr>
      </w:pPr>
    </w:p>
    <w:p w14:paraId="4792661B" w14:textId="77777777" w:rsidR="00BE1DC4" w:rsidRPr="005C6E96" w:rsidRDefault="00BE1DC4" w:rsidP="006F6EB1">
      <w:pPr>
        <w:jc w:val="right"/>
        <w:rPr>
          <w:rFonts w:ascii="Arial" w:hAnsi="Arial" w:cs="Arial"/>
          <w:b/>
          <w:lang w:eastAsia="en-US"/>
        </w:rPr>
      </w:pPr>
    </w:p>
    <w:p w14:paraId="5663FD03" w14:textId="77777777" w:rsidR="00BE1DC4" w:rsidRPr="005C6E96" w:rsidRDefault="00BE1DC4" w:rsidP="006F6EB1">
      <w:pPr>
        <w:jc w:val="right"/>
        <w:rPr>
          <w:rFonts w:ascii="Arial" w:hAnsi="Arial" w:cs="Arial"/>
          <w:b/>
          <w:lang w:eastAsia="en-US"/>
        </w:rPr>
      </w:pPr>
    </w:p>
    <w:p w14:paraId="54EE48CF" w14:textId="77777777" w:rsidR="00BE1DC4" w:rsidRPr="005C6E96" w:rsidRDefault="00BE1DC4" w:rsidP="006F6EB1">
      <w:pPr>
        <w:jc w:val="right"/>
        <w:rPr>
          <w:rFonts w:ascii="Arial" w:hAnsi="Arial" w:cs="Arial"/>
          <w:b/>
          <w:lang w:eastAsia="en-US"/>
        </w:rPr>
      </w:pPr>
    </w:p>
    <w:p w14:paraId="546C1C8B" w14:textId="77777777" w:rsidR="00BE1DC4" w:rsidRPr="005C6E96" w:rsidRDefault="00BE1DC4" w:rsidP="006F6EB1">
      <w:pPr>
        <w:jc w:val="right"/>
        <w:rPr>
          <w:rFonts w:ascii="Arial" w:hAnsi="Arial" w:cs="Arial"/>
          <w:b/>
          <w:lang w:eastAsia="en-US"/>
        </w:rPr>
      </w:pPr>
    </w:p>
    <w:p w14:paraId="528FD730" w14:textId="77777777" w:rsidR="00BE1DC4" w:rsidRPr="005C6E96" w:rsidRDefault="00BE1DC4" w:rsidP="006F6EB1">
      <w:pPr>
        <w:jc w:val="right"/>
        <w:rPr>
          <w:rFonts w:ascii="Arial" w:hAnsi="Arial" w:cs="Arial"/>
          <w:b/>
          <w:lang w:eastAsia="en-US"/>
        </w:rPr>
      </w:pPr>
    </w:p>
    <w:p w14:paraId="733F2C58" w14:textId="77777777" w:rsidR="006F6EB1" w:rsidRPr="005C6E96" w:rsidRDefault="00BE1DC4" w:rsidP="006F6EB1">
      <w:pPr>
        <w:jc w:val="right"/>
        <w:rPr>
          <w:rFonts w:ascii="Arial" w:hAnsi="Arial" w:cs="Arial"/>
        </w:rPr>
        <w:sectPr w:rsidR="006F6EB1" w:rsidRPr="005C6E96" w:rsidSect="009F0DE8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7" w:h="16840" w:code="9"/>
          <w:pgMar w:top="3897" w:right="1134" w:bottom="1134" w:left="1134" w:header="567" w:footer="1043" w:gutter="0"/>
          <w:pgNumType w:start="1"/>
          <w:cols w:space="720"/>
          <w:docGrid w:linePitch="326"/>
        </w:sectPr>
      </w:pPr>
      <w:r w:rsidRPr="005C6E96">
        <w:rPr>
          <w:rFonts w:ascii="Arial" w:hAnsi="Arial" w:cs="Arial"/>
          <w:b/>
          <w:lang w:eastAsia="en-US"/>
        </w:rPr>
        <w:t xml:space="preserve">Versão </w:t>
      </w:r>
      <w:r w:rsidR="00D32A4E" w:rsidRPr="005C6E96">
        <w:rPr>
          <w:rFonts w:ascii="Arial" w:hAnsi="Arial" w:cs="Arial"/>
          <w:b/>
          <w:lang w:eastAsia="en-US"/>
        </w:rPr>
        <w:t>1</w:t>
      </w:r>
      <w:r w:rsidRPr="005C6E96">
        <w:rPr>
          <w:rFonts w:ascii="Arial" w:hAnsi="Arial" w:cs="Arial"/>
          <w:b/>
          <w:lang w:eastAsia="en-US"/>
        </w:rPr>
        <w:t>.</w:t>
      </w:r>
      <w:r w:rsidR="00B12F95" w:rsidRPr="005C6E96">
        <w:rPr>
          <w:rFonts w:ascii="Arial" w:hAnsi="Arial" w:cs="Arial"/>
          <w:b/>
          <w:lang w:eastAsia="en-US"/>
        </w:rPr>
        <w:t>0</w:t>
      </w:r>
    </w:p>
    <w:p w14:paraId="599518FD" w14:textId="77777777" w:rsidR="006F6EB1" w:rsidRPr="005C6E96" w:rsidRDefault="006F6EB1" w:rsidP="006F6EB1">
      <w:pPr>
        <w:rPr>
          <w:rFonts w:ascii="Arial" w:hAnsi="Arial" w:cs="Arial"/>
        </w:rPr>
        <w:sectPr w:rsidR="006F6EB1" w:rsidRPr="005C6E96" w:rsidSect="00FE00D5">
          <w:headerReference w:type="default" r:id="rId17"/>
          <w:footerReference w:type="default" r:id="rId18"/>
          <w:type w:val="continuous"/>
          <w:pgSz w:w="11907" w:h="16840" w:code="9"/>
          <w:pgMar w:top="3348" w:right="1134" w:bottom="1134" w:left="1134" w:header="284" w:footer="1043" w:gutter="0"/>
          <w:cols w:space="720"/>
        </w:sectPr>
      </w:pPr>
    </w:p>
    <w:p w14:paraId="47EC86D7" w14:textId="77777777" w:rsidR="006F6EB1" w:rsidRPr="005C6E96" w:rsidRDefault="006F6EB1" w:rsidP="006F6EB1">
      <w:pPr>
        <w:pStyle w:val="Ttulo"/>
        <w:rPr>
          <w:rFonts w:cs="Arial"/>
          <w:sz w:val="24"/>
          <w:szCs w:val="24"/>
          <w:lang w:val="pt-BR"/>
        </w:rPr>
      </w:pPr>
      <w:r w:rsidRPr="005C6E96">
        <w:rPr>
          <w:rFonts w:cs="Arial"/>
          <w:sz w:val="24"/>
          <w:szCs w:val="24"/>
          <w:lang w:val="pt-BR"/>
        </w:rPr>
        <w:lastRenderedPageBreak/>
        <w:t>Sumário</w:t>
      </w:r>
    </w:p>
    <w:p w14:paraId="57FDB348" w14:textId="77777777" w:rsidR="006F6EB1" w:rsidRPr="005C6E96" w:rsidRDefault="006F6EB1" w:rsidP="006F6EB1">
      <w:pPr>
        <w:rPr>
          <w:rFonts w:ascii="Arial" w:hAnsi="Arial" w:cs="Arial"/>
          <w:lang w:eastAsia="en-US"/>
        </w:rPr>
      </w:pPr>
    </w:p>
    <w:p w14:paraId="3AD3AE71" w14:textId="34FDF454" w:rsidR="00964116" w:rsidRDefault="00183F18">
      <w:pPr>
        <w:pStyle w:val="Sumrio1"/>
        <w:tabs>
          <w:tab w:val="right" w:leader="dot" w:pos="9061"/>
        </w:tabs>
        <w:rPr>
          <w:rFonts w:asciiTheme="minorHAnsi" w:eastAsiaTheme="minorEastAsia" w:hAnsiTheme="minorHAnsi" w:cstheme="minorBidi"/>
          <w:b w:val="0"/>
          <w:bCs w:val="0"/>
          <w:iCs w:val="0"/>
          <w:noProof/>
          <w:color w:val="auto"/>
          <w:sz w:val="22"/>
          <w:szCs w:val="22"/>
        </w:rPr>
      </w:pPr>
      <w:r w:rsidRPr="005C6E96">
        <w:rPr>
          <w:rFonts w:cs="Arial"/>
          <w:bCs w:val="0"/>
          <w:szCs w:val="24"/>
        </w:rPr>
        <w:fldChar w:fldCharType="begin"/>
      </w:r>
      <w:r w:rsidR="006F6EB1" w:rsidRPr="005C6E96">
        <w:rPr>
          <w:rFonts w:cs="Arial"/>
          <w:bCs w:val="0"/>
          <w:szCs w:val="24"/>
        </w:rPr>
        <w:instrText xml:space="preserve"> TOC \o "1-4" \h \z \u </w:instrText>
      </w:r>
      <w:r w:rsidRPr="005C6E96">
        <w:rPr>
          <w:rFonts w:cs="Arial"/>
          <w:bCs w:val="0"/>
          <w:szCs w:val="24"/>
        </w:rPr>
        <w:fldChar w:fldCharType="separate"/>
      </w:r>
      <w:hyperlink w:anchor="_Toc490226129" w:history="1">
        <w:r w:rsidR="00964116" w:rsidRPr="00AA5CFE">
          <w:rPr>
            <w:rStyle w:val="Hyperlink"/>
            <w:rFonts w:cs="Arial"/>
            <w:noProof/>
          </w:rPr>
          <w:t>Definição de Requisitos</w:t>
        </w:r>
        <w:r w:rsidR="00964116">
          <w:rPr>
            <w:noProof/>
            <w:webHidden/>
          </w:rPr>
          <w:tab/>
        </w:r>
        <w:r w:rsidR="00964116">
          <w:rPr>
            <w:noProof/>
            <w:webHidden/>
          </w:rPr>
          <w:fldChar w:fldCharType="begin"/>
        </w:r>
        <w:r w:rsidR="00964116">
          <w:rPr>
            <w:noProof/>
            <w:webHidden/>
          </w:rPr>
          <w:instrText xml:space="preserve"> PAGEREF _Toc490226129 \h </w:instrText>
        </w:r>
        <w:r w:rsidR="00964116">
          <w:rPr>
            <w:noProof/>
            <w:webHidden/>
          </w:rPr>
        </w:r>
        <w:r w:rsidR="00964116">
          <w:rPr>
            <w:noProof/>
            <w:webHidden/>
          </w:rPr>
          <w:fldChar w:fldCharType="separate"/>
        </w:r>
        <w:r w:rsidR="00B94D44">
          <w:rPr>
            <w:noProof/>
            <w:webHidden/>
          </w:rPr>
          <w:t>3</w:t>
        </w:r>
        <w:r w:rsidR="00964116">
          <w:rPr>
            <w:noProof/>
            <w:webHidden/>
          </w:rPr>
          <w:fldChar w:fldCharType="end"/>
        </w:r>
      </w:hyperlink>
    </w:p>
    <w:p w14:paraId="65D8045C" w14:textId="4A660A59" w:rsidR="00964116" w:rsidRDefault="009F0DE8">
      <w:pPr>
        <w:pStyle w:val="Sumrio1"/>
        <w:tabs>
          <w:tab w:val="left" w:pos="480"/>
          <w:tab w:val="right" w:leader="dot" w:pos="9061"/>
        </w:tabs>
        <w:rPr>
          <w:rFonts w:asciiTheme="minorHAnsi" w:eastAsiaTheme="minorEastAsia" w:hAnsiTheme="minorHAnsi" w:cstheme="minorBidi"/>
          <w:b w:val="0"/>
          <w:bCs w:val="0"/>
          <w:iCs w:val="0"/>
          <w:noProof/>
          <w:color w:val="auto"/>
          <w:sz w:val="22"/>
          <w:szCs w:val="22"/>
        </w:rPr>
      </w:pPr>
      <w:hyperlink w:anchor="_Toc490226130" w:history="1">
        <w:r w:rsidR="00964116" w:rsidRPr="00AA5CFE">
          <w:rPr>
            <w:rStyle w:val="Hyperlink"/>
            <w:rFonts w:cs="Arial"/>
            <w:noProof/>
          </w:rPr>
          <w:t>1.</w:t>
        </w:r>
        <w:r w:rsidR="00E65F46">
          <w:rPr>
            <w:rFonts w:asciiTheme="minorHAnsi" w:eastAsiaTheme="minorEastAsia" w:hAnsiTheme="minorHAnsi" w:cstheme="minorBidi"/>
            <w:b w:val="0"/>
            <w:bCs w:val="0"/>
            <w:iCs w:val="0"/>
            <w:noProof/>
            <w:color w:val="auto"/>
            <w:sz w:val="22"/>
            <w:szCs w:val="22"/>
          </w:rPr>
          <w:t xml:space="preserve"> </w:t>
        </w:r>
        <w:r w:rsidR="00964116" w:rsidRPr="00AA5CFE">
          <w:rPr>
            <w:rStyle w:val="Hyperlink"/>
            <w:rFonts w:cs="Arial"/>
            <w:noProof/>
          </w:rPr>
          <w:t>Introdução</w:t>
        </w:r>
        <w:r w:rsidR="00964116">
          <w:rPr>
            <w:noProof/>
            <w:webHidden/>
          </w:rPr>
          <w:tab/>
        </w:r>
        <w:r w:rsidR="00964116">
          <w:rPr>
            <w:noProof/>
            <w:webHidden/>
          </w:rPr>
          <w:fldChar w:fldCharType="begin"/>
        </w:r>
        <w:r w:rsidR="00964116">
          <w:rPr>
            <w:noProof/>
            <w:webHidden/>
          </w:rPr>
          <w:instrText xml:space="preserve"> PAGEREF _Toc490226130 \h </w:instrText>
        </w:r>
        <w:r w:rsidR="00964116">
          <w:rPr>
            <w:noProof/>
            <w:webHidden/>
          </w:rPr>
        </w:r>
        <w:r w:rsidR="00964116">
          <w:rPr>
            <w:noProof/>
            <w:webHidden/>
          </w:rPr>
          <w:fldChar w:fldCharType="separate"/>
        </w:r>
        <w:r w:rsidR="00B94D44">
          <w:rPr>
            <w:noProof/>
            <w:webHidden/>
          </w:rPr>
          <w:t>3</w:t>
        </w:r>
        <w:r w:rsidR="00964116">
          <w:rPr>
            <w:noProof/>
            <w:webHidden/>
          </w:rPr>
          <w:fldChar w:fldCharType="end"/>
        </w:r>
      </w:hyperlink>
    </w:p>
    <w:p w14:paraId="2B2C1910" w14:textId="0E365CA4" w:rsidR="00964116" w:rsidRDefault="009F0DE8">
      <w:pPr>
        <w:pStyle w:val="Sumrio1"/>
        <w:tabs>
          <w:tab w:val="left" w:pos="480"/>
          <w:tab w:val="right" w:leader="dot" w:pos="9061"/>
        </w:tabs>
        <w:rPr>
          <w:rFonts w:asciiTheme="minorHAnsi" w:eastAsiaTheme="minorEastAsia" w:hAnsiTheme="minorHAnsi" w:cstheme="minorBidi"/>
          <w:b w:val="0"/>
          <w:bCs w:val="0"/>
          <w:iCs w:val="0"/>
          <w:noProof/>
          <w:color w:val="auto"/>
          <w:sz w:val="22"/>
          <w:szCs w:val="22"/>
        </w:rPr>
      </w:pPr>
      <w:hyperlink w:anchor="_Toc490226131" w:history="1">
        <w:r w:rsidR="00964116" w:rsidRPr="00AA5CFE">
          <w:rPr>
            <w:rStyle w:val="Hyperlink"/>
            <w:rFonts w:cs="Arial"/>
            <w:noProof/>
          </w:rPr>
          <w:t>2.</w:t>
        </w:r>
        <w:r w:rsidR="00E65F46">
          <w:rPr>
            <w:rFonts w:asciiTheme="minorHAnsi" w:eastAsiaTheme="minorEastAsia" w:hAnsiTheme="minorHAnsi" w:cstheme="minorBidi"/>
            <w:b w:val="0"/>
            <w:bCs w:val="0"/>
            <w:iCs w:val="0"/>
            <w:noProof/>
            <w:color w:val="auto"/>
            <w:sz w:val="22"/>
            <w:szCs w:val="22"/>
          </w:rPr>
          <w:t xml:space="preserve"> </w:t>
        </w:r>
        <w:r w:rsidR="00964116" w:rsidRPr="00AA5CFE">
          <w:rPr>
            <w:rStyle w:val="Hyperlink"/>
            <w:rFonts w:cs="Arial"/>
            <w:noProof/>
          </w:rPr>
          <w:t>Finalidade</w:t>
        </w:r>
        <w:r w:rsidR="00964116">
          <w:rPr>
            <w:noProof/>
            <w:webHidden/>
          </w:rPr>
          <w:tab/>
        </w:r>
        <w:r w:rsidR="00964116">
          <w:rPr>
            <w:noProof/>
            <w:webHidden/>
          </w:rPr>
          <w:fldChar w:fldCharType="begin"/>
        </w:r>
        <w:r w:rsidR="00964116">
          <w:rPr>
            <w:noProof/>
            <w:webHidden/>
          </w:rPr>
          <w:instrText xml:space="preserve"> PAGEREF _Toc490226131 \h </w:instrText>
        </w:r>
        <w:r w:rsidR="00964116">
          <w:rPr>
            <w:noProof/>
            <w:webHidden/>
          </w:rPr>
        </w:r>
        <w:r w:rsidR="00964116">
          <w:rPr>
            <w:noProof/>
            <w:webHidden/>
          </w:rPr>
          <w:fldChar w:fldCharType="separate"/>
        </w:r>
        <w:r w:rsidR="00B94D44">
          <w:rPr>
            <w:noProof/>
            <w:webHidden/>
          </w:rPr>
          <w:t>4</w:t>
        </w:r>
        <w:r w:rsidR="00964116">
          <w:rPr>
            <w:noProof/>
            <w:webHidden/>
          </w:rPr>
          <w:fldChar w:fldCharType="end"/>
        </w:r>
      </w:hyperlink>
    </w:p>
    <w:p w14:paraId="3F968CC7" w14:textId="46A6B8D1" w:rsidR="00964116" w:rsidRPr="005340E2" w:rsidRDefault="009F0DE8" w:rsidP="005340E2">
      <w:pPr>
        <w:pStyle w:val="Sumrio1"/>
        <w:tabs>
          <w:tab w:val="left" w:pos="480"/>
          <w:tab w:val="right" w:leader="dot" w:pos="9061"/>
        </w:tabs>
        <w:rPr>
          <w:noProof/>
        </w:rPr>
      </w:pPr>
      <w:hyperlink w:anchor="_Toc490226132" w:history="1">
        <w:r w:rsidR="00964116" w:rsidRPr="00AA5CFE">
          <w:rPr>
            <w:rStyle w:val="Hyperlink"/>
            <w:rFonts w:cs="Arial"/>
            <w:noProof/>
          </w:rPr>
          <w:t>3.</w:t>
        </w:r>
        <w:r w:rsidR="00E65F46">
          <w:rPr>
            <w:rFonts w:asciiTheme="minorHAnsi" w:eastAsiaTheme="minorEastAsia" w:hAnsiTheme="minorHAnsi" w:cstheme="minorBidi"/>
            <w:b w:val="0"/>
            <w:bCs w:val="0"/>
            <w:iCs w:val="0"/>
            <w:noProof/>
            <w:color w:val="auto"/>
            <w:sz w:val="22"/>
            <w:szCs w:val="22"/>
          </w:rPr>
          <w:t xml:space="preserve"> </w:t>
        </w:r>
        <w:r w:rsidR="00964116" w:rsidRPr="00AA5CFE">
          <w:rPr>
            <w:rStyle w:val="Hyperlink"/>
            <w:rFonts w:cs="Arial"/>
            <w:noProof/>
          </w:rPr>
          <w:t>Escopo</w:t>
        </w:r>
        <w:r w:rsidR="00964116">
          <w:rPr>
            <w:noProof/>
            <w:webHidden/>
          </w:rPr>
          <w:tab/>
        </w:r>
        <w:r w:rsidR="00964116">
          <w:rPr>
            <w:noProof/>
            <w:webHidden/>
          </w:rPr>
          <w:fldChar w:fldCharType="begin"/>
        </w:r>
        <w:r w:rsidR="00964116">
          <w:rPr>
            <w:noProof/>
            <w:webHidden/>
          </w:rPr>
          <w:instrText xml:space="preserve"> PAGEREF _Toc490226132 \h </w:instrText>
        </w:r>
        <w:r w:rsidR="00964116">
          <w:rPr>
            <w:noProof/>
            <w:webHidden/>
          </w:rPr>
        </w:r>
        <w:r w:rsidR="00964116">
          <w:rPr>
            <w:noProof/>
            <w:webHidden/>
          </w:rPr>
          <w:fldChar w:fldCharType="separate"/>
        </w:r>
        <w:r w:rsidR="00B94D44">
          <w:rPr>
            <w:noProof/>
            <w:webHidden/>
          </w:rPr>
          <w:t>5</w:t>
        </w:r>
        <w:r w:rsidR="00964116">
          <w:rPr>
            <w:noProof/>
            <w:webHidden/>
          </w:rPr>
          <w:fldChar w:fldCharType="end"/>
        </w:r>
      </w:hyperlink>
    </w:p>
    <w:p w14:paraId="0DA37242" w14:textId="4F145D29" w:rsidR="00964116" w:rsidRDefault="009F0DE8">
      <w:pPr>
        <w:pStyle w:val="Sumrio1"/>
        <w:tabs>
          <w:tab w:val="left" w:pos="480"/>
          <w:tab w:val="right" w:leader="dot" w:pos="9061"/>
        </w:tabs>
        <w:rPr>
          <w:rFonts w:asciiTheme="minorHAnsi" w:eastAsiaTheme="minorEastAsia" w:hAnsiTheme="minorHAnsi" w:cstheme="minorBidi"/>
          <w:b w:val="0"/>
          <w:bCs w:val="0"/>
          <w:iCs w:val="0"/>
          <w:noProof/>
          <w:color w:val="auto"/>
          <w:sz w:val="22"/>
          <w:szCs w:val="22"/>
        </w:rPr>
      </w:pPr>
      <w:hyperlink w:anchor="_Toc490226135" w:history="1">
        <w:r w:rsidR="00964116" w:rsidRPr="00AA5CFE">
          <w:rPr>
            <w:rStyle w:val="Hyperlink"/>
            <w:rFonts w:cs="Arial"/>
            <w:noProof/>
          </w:rPr>
          <w:t>4.Testes da Aplicação</w:t>
        </w:r>
        <w:r w:rsidR="00964116">
          <w:rPr>
            <w:noProof/>
            <w:webHidden/>
          </w:rPr>
          <w:tab/>
        </w:r>
        <w:r w:rsidR="00964116">
          <w:rPr>
            <w:noProof/>
            <w:webHidden/>
          </w:rPr>
          <w:fldChar w:fldCharType="begin"/>
        </w:r>
        <w:r w:rsidR="00964116">
          <w:rPr>
            <w:noProof/>
            <w:webHidden/>
          </w:rPr>
          <w:instrText xml:space="preserve"> PAGEREF _Toc490226135 \h </w:instrText>
        </w:r>
        <w:r w:rsidR="00964116">
          <w:rPr>
            <w:noProof/>
            <w:webHidden/>
          </w:rPr>
        </w:r>
        <w:r w:rsidR="00964116">
          <w:rPr>
            <w:noProof/>
            <w:webHidden/>
          </w:rPr>
          <w:fldChar w:fldCharType="separate"/>
        </w:r>
        <w:r w:rsidR="00B94D44">
          <w:rPr>
            <w:noProof/>
            <w:webHidden/>
          </w:rPr>
          <w:t>9</w:t>
        </w:r>
        <w:r w:rsidR="00964116">
          <w:rPr>
            <w:noProof/>
            <w:webHidden/>
          </w:rPr>
          <w:fldChar w:fldCharType="end"/>
        </w:r>
      </w:hyperlink>
    </w:p>
    <w:p w14:paraId="5262F7C9" w14:textId="45BCA538" w:rsidR="00964116" w:rsidRDefault="009F0DE8">
      <w:pPr>
        <w:pStyle w:val="Sumrio1"/>
        <w:tabs>
          <w:tab w:val="left" w:pos="480"/>
          <w:tab w:val="right" w:leader="dot" w:pos="9061"/>
        </w:tabs>
        <w:rPr>
          <w:rFonts w:asciiTheme="minorHAnsi" w:eastAsiaTheme="minorEastAsia" w:hAnsiTheme="minorHAnsi" w:cstheme="minorBidi"/>
          <w:b w:val="0"/>
          <w:bCs w:val="0"/>
          <w:iCs w:val="0"/>
          <w:noProof/>
          <w:color w:val="auto"/>
          <w:sz w:val="22"/>
          <w:szCs w:val="22"/>
        </w:rPr>
      </w:pPr>
      <w:hyperlink w:anchor="_Toc490226136" w:history="1">
        <w:r w:rsidR="00964116" w:rsidRPr="00AA5CFE">
          <w:rPr>
            <w:rStyle w:val="Hyperlink"/>
            <w:rFonts w:cs="Arial"/>
            <w:noProof/>
          </w:rPr>
          <w:t>5.Time do Projeto e Aprovação</w:t>
        </w:r>
        <w:r w:rsidR="00964116">
          <w:rPr>
            <w:noProof/>
            <w:webHidden/>
          </w:rPr>
          <w:tab/>
        </w:r>
        <w:r w:rsidR="00964116">
          <w:rPr>
            <w:noProof/>
            <w:webHidden/>
          </w:rPr>
          <w:fldChar w:fldCharType="begin"/>
        </w:r>
        <w:r w:rsidR="00964116">
          <w:rPr>
            <w:noProof/>
            <w:webHidden/>
          </w:rPr>
          <w:instrText xml:space="preserve"> PAGEREF _Toc490226136 \h </w:instrText>
        </w:r>
        <w:r w:rsidR="00964116">
          <w:rPr>
            <w:noProof/>
            <w:webHidden/>
          </w:rPr>
        </w:r>
        <w:r w:rsidR="00964116">
          <w:rPr>
            <w:noProof/>
            <w:webHidden/>
          </w:rPr>
          <w:fldChar w:fldCharType="separate"/>
        </w:r>
        <w:r w:rsidR="00B94D44">
          <w:rPr>
            <w:noProof/>
            <w:webHidden/>
          </w:rPr>
          <w:t>10</w:t>
        </w:r>
        <w:r w:rsidR="00964116">
          <w:rPr>
            <w:noProof/>
            <w:webHidden/>
          </w:rPr>
          <w:fldChar w:fldCharType="end"/>
        </w:r>
      </w:hyperlink>
    </w:p>
    <w:p w14:paraId="39C8C17F" w14:textId="3A331827" w:rsidR="00964116" w:rsidRDefault="009F0DE8">
      <w:pPr>
        <w:pStyle w:val="Sumrio1"/>
        <w:tabs>
          <w:tab w:val="left" w:pos="480"/>
          <w:tab w:val="right" w:leader="dot" w:pos="9061"/>
        </w:tabs>
        <w:rPr>
          <w:rFonts w:asciiTheme="minorHAnsi" w:eastAsiaTheme="minorEastAsia" w:hAnsiTheme="minorHAnsi" w:cstheme="minorBidi"/>
          <w:b w:val="0"/>
          <w:bCs w:val="0"/>
          <w:iCs w:val="0"/>
          <w:noProof/>
          <w:color w:val="auto"/>
          <w:sz w:val="22"/>
          <w:szCs w:val="22"/>
        </w:rPr>
      </w:pPr>
      <w:hyperlink w:anchor="_Toc490226137" w:history="1">
        <w:r w:rsidR="00964116" w:rsidRPr="00AA5CFE">
          <w:rPr>
            <w:rStyle w:val="Hyperlink"/>
            <w:rFonts w:cs="Arial"/>
            <w:noProof/>
          </w:rPr>
          <w:t>6</w:t>
        </w:r>
        <w:r w:rsidR="00E65F46">
          <w:rPr>
            <w:rStyle w:val="Hyperlink"/>
            <w:rFonts w:cs="Arial"/>
            <w:noProof/>
          </w:rPr>
          <w:t xml:space="preserve">. </w:t>
        </w:r>
        <w:r w:rsidR="00964116" w:rsidRPr="00AA5CFE">
          <w:rPr>
            <w:rStyle w:val="Hyperlink"/>
            <w:rFonts w:cs="Arial"/>
            <w:noProof/>
          </w:rPr>
          <w:t>Histórico de Modificações</w:t>
        </w:r>
        <w:r w:rsidR="00964116">
          <w:rPr>
            <w:noProof/>
            <w:webHidden/>
          </w:rPr>
          <w:tab/>
        </w:r>
        <w:r w:rsidR="00964116">
          <w:rPr>
            <w:noProof/>
            <w:webHidden/>
          </w:rPr>
          <w:fldChar w:fldCharType="begin"/>
        </w:r>
        <w:r w:rsidR="00964116">
          <w:rPr>
            <w:noProof/>
            <w:webHidden/>
          </w:rPr>
          <w:instrText xml:space="preserve"> PAGEREF _Toc490226137 \h </w:instrText>
        </w:r>
        <w:r w:rsidR="00964116">
          <w:rPr>
            <w:noProof/>
            <w:webHidden/>
          </w:rPr>
        </w:r>
        <w:r w:rsidR="00964116">
          <w:rPr>
            <w:noProof/>
            <w:webHidden/>
          </w:rPr>
          <w:fldChar w:fldCharType="separate"/>
        </w:r>
        <w:r w:rsidR="00B94D44">
          <w:rPr>
            <w:noProof/>
            <w:webHidden/>
          </w:rPr>
          <w:t>10</w:t>
        </w:r>
        <w:r w:rsidR="00964116">
          <w:rPr>
            <w:noProof/>
            <w:webHidden/>
          </w:rPr>
          <w:fldChar w:fldCharType="end"/>
        </w:r>
      </w:hyperlink>
    </w:p>
    <w:p w14:paraId="65B3F90E" w14:textId="77777777" w:rsidR="006F6EB1" w:rsidRPr="005C6E96" w:rsidRDefault="00183F18" w:rsidP="006F6EB1">
      <w:pPr>
        <w:pStyle w:val="Ttulo1"/>
        <w:jc w:val="center"/>
        <w:rPr>
          <w:rFonts w:ascii="Arial" w:hAnsi="Arial" w:cs="Arial"/>
          <w:b w:val="0"/>
          <w:sz w:val="24"/>
          <w:szCs w:val="24"/>
          <w:lang w:val="pt-BR"/>
        </w:rPr>
      </w:pPr>
      <w:r w:rsidRPr="005C6E96">
        <w:rPr>
          <w:rFonts w:ascii="Arial" w:hAnsi="Arial" w:cs="Arial"/>
          <w:color w:val="000000"/>
          <w:sz w:val="24"/>
          <w:szCs w:val="24"/>
          <w:lang w:val="pt-BR"/>
        </w:rPr>
        <w:fldChar w:fldCharType="end"/>
      </w:r>
      <w:r w:rsidR="006F6EB1" w:rsidRPr="005C6E96">
        <w:rPr>
          <w:rFonts w:ascii="Arial" w:hAnsi="Arial" w:cs="Arial"/>
          <w:sz w:val="24"/>
          <w:szCs w:val="24"/>
          <w:lang w:val="pt-BR"/>
        </w:rPr>
        <w:t xml:space="preserve"> </w:t>
      </w:r>
    </w:p>
    <w:p w14:paraId="446678B5" w14:textId="77777777" w:rsidR="006F6EB1" w:rsidRPr="005C6E96" w:rsidRDefault="006F6EB1" w:rsidP="006F6EB1">
      <w:pPr>
        <w:rPr>
          <w:rFonts w:ascii="Arial" w:hAnsi="Arial" w:cs="Arial"/>
          <w:kern w:val="32"/>
        </w:rPr>
      </w:pPr>
      <w:r w:rsidRPr="005C6E96">
        <w:rPr>
          <w:rFonts w:ascii="Arial" w:hAnsi="Arial" w:cs="Arial"/>
        </w:rPr>
        <w:br w:type="page"/>
      </w:r>
    </w:p>
    <w:p w14:paraId="2A31A3CD" w14:textId="77777777" w:rsidR="006F6EB1" w:rsidRPr="005C6E96" w:rsidRDefault="006F6EB1" w:rsidP="0082657F">
      <w:pPr>
        <w:pStyle w:val="Ttulo1"/>
        <w:spacing w:line="360" w:lineRule="auto"/>
        <w:jc w:val="center"/>
        <w:rPr>
          <w:rFonts w:ascii="Arial" w:hAnsi="Arial" w:cs="Arial"/>
          <w:color w:val="auto"/>
          <w:sz w:val="24"/>
          <w:szCs w:val="24"/>
          <w:lang w:val="pt-BR"/>
        </w:rPr>
      </w:pPr>
      <w:bookmarkStart w:id="0" w:name="_Toc490226129"/>
      <w:r w:rsidRPr="005C6E96">
        <w:rPr>
          <w:rFonts w:ascii="Arial" w:hAnsi="Arial" w:cs="Arial"/>
          <w:color w:val="auto"/>
          <w:sz w:val="24"/>
          <w:szCs w:val="24"/>
          <w:lang w:val="pt-BR"/>
        </w:rPr>
        <w:lastRenderedPageBreak/>
        <w:t>Definição de Requisitos</w:t>
      </w:r>
      <w:bookmarkEnd w:id="0"/>
    </w:p>
    <w:p w14:paraId="4D65C677" w14:textId="77777777" w:rsidR="00606D53" w:rsidRPr="00606D53" w:rsidRDefault="006F6EB1" w:rsidP="00C31C36">
      <w:pPr>
        <w:pStyle w:val="Ttulo1"/>
        <w:keepLines w:val="0"/>
        <w:numPr>
          <w:ilvl w:val="0"/>
          <w:numId w:val="3"/>
        </w:numPr>
        <w:spacing w:before="240" w:after="60" w:line="360" w:lineRule="auto"/>
        <w:jc w:val="both"/>
        <w:rPr>
          <w:rFonts w:ascii="Arial" w:hAnsi="Arial" w:cs="Arial"/>
          <w:color w:val="000000" w:themeColor="text1"/>
          <w:sz w:val="24"/>
          <w:szCs w:val="24"/>
          <w:lang w:val="pt-BR"/>
        </w:rPr>
      </w:pPr>
      <w:bookmarkStart w:id="1" w:name="_Toc490226130"/>
      <w:r w:rsidRPr="005C6E96">
        <w:rPr>
          <w:rFonts w:ascii="Arial" w:hAnsi="Arial" w:cs="Arial"/>
          <w:color w:val="000000" w:themeColor="text1"/>
          <w:sz w:val="24"/>
          <w:szCs w:val="24"/>
          <w:lang w:val="pt-BR"/>
        </w:rPr>
        <w:t>Introdução</w:t>
      </w:r>
      <w:bookmarkEnd w:id="1"/>
    </w:p>
    <w:p w14:paraId="3D0441EC" w14:textId="77777777" w:rsidR="006F6EB1" w:rsidRDefault="006F6EB1" w:rsidP="006F1C83">
      <w:pPr>
        <w:pStyle w:val="Ttulo1"/>
        <w:keepLines w:val="0"/>
        <w:numPr>
          <w:ilvl w:val="0"/>
          <w:numId w:val="3"/>
        </w:numPr>
        <w:spacing w:before="240" w:after="60" w:line="360" w:lineRule="auto"/>
        <w:jc w:val="both"/>
        <w:rPr>
          <w:rFonts w:ascii="Arial" w:hAnsi="Arial" w:cs="Arial"/>
          <w:color w:val="000000" w:themeColor="text1"/>
          <w:sz w:val="24"/>
          <w:szCs w:val="24"/>
          <w:lang w:val="pt-BR"/>
        </w:rPr>
      </w:pPr>
      <w:bookmarkStart w:id="2" w:name="_Toc92164107"/>
      <w:bookmarkStart w:id="3" w:name="_Toc490226131"/>
      <w:r w:rsidRPr="005C6E96">
        <w:rPr>
          <w:rFonts w:ascii="Arial" w:hAnsi="Arial" w:cs="Arial"/>
          <w:color w:val="000000" w:themeColor="text1"/>
          <w:sz w:val="24"/>
          <w:szCs w:val="24"/>
          <w:lang w:val="pt-BR"/>
        </w:rPr>
        <w:t>Finalidade</w:t>
      </w:r>
      <w:bookmarkEnd w:id="2"/>
      <w:bookmarkEnd w:id="3"/>
      <w:r w:rsidRPr="005C6E96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</w:t>
      </w:r>
    </w:p>
    <w:p w14:paraId="5561ECA0" w14:textId="4B370AA9" w:rsidR="002F24AE" w:rsidRDefault="006F6EB1" w:rsidP="004D58ED">
      <w:pPr>
        <w:pStyle w:val="Ttulo1"/>
        <w:keepLines w:val="0"/>
        <w:numPr>
          <w:ilvl w:val="0"/>
          <w:numId w:val="3"/>
        </w:numPr>
        <w:spacing w:before="240" w:after="60" w:line="360" w:lineRule="auto"/>
        <w:rPr>
          <w:rFonts w:ascii="Arial" w:hAnsi="Arial" w:cs="Arial"/>
        </w:rPr>
      </w:pPr>
      <w:bookmarkStart w:id="4" w:name="_Toc512067816"/>
      <w:bookmarkStart w:id="5" w:name="_Toc92164108"/>
      <w:bookmarkStart w:id="6" w:name="_Toc490226132"/>
      <w:r w:rsidRPr="005C6E96">
        <w:rPr>
          <w:rFonts w:ascii="Arial" w:hAnsi="Arial" w:cs="Arial"/>
          <w:color w:val="000000" w:themeColor="text1"/>
          <w:sz w:val="24"/>
          <w:szCs w:val="24"/>
          <w:lang w:val="pt-BR"/>
        </w:rPr>
        <w:t>Escopo</w:t>
      </w:r>
      <w:bookmarkEnd w:id="4"/>
      <w:bookmarkEnd w:id="5"/>
      <w:bookmarkEnd w:id="6"/>
    </w:p>
    <w:p w14:paraId="725D930D" w14:textId="77777777" w:rsidR="00295EFD" w:rsidRPr="0067179D" w:rsidRDefault="00295EFD" w:rsidP="008422D7">
      <w:pPr>
        <w:pStyle w:val="Ttulo1"/>
        <w:keepLines w:val="0"/>
        <w:numPr>
          <w:ilvl w:val="0"/>
          <w:numId w:val="19"/>
        </w:numPr>
        <w:spacing w:before="240" w:after="60" w:line="360" w:lineRule="auto"/>
        <w:rPr>
          <w:rFonts w:ascii="Arial" w:hAnsi="Arial" w:cs="Arial"/>
          <w:color w:val="000000" w:themeColor="text1"/>
          <w:sz w:val="24"/>
          <w:szCs w:val="24"/>
          <w:lang w:val="pt-BR"/>
        </w:rPr>
      </w:pPr>
      <w:bookmarkStart w:id="7" w:name="_Toc372635778"/>
      <w:bookmarkStart w:id="8" w:name="_Toc490226136"/>
      <w:r w:rsidRPr="0067179D">
        <w:rPr>
          <w:rFonts w:ascii="Arial" w:hAnsi="Arial" w:cs="Arial"/>
          <w:color w:val="000000" w:themeColor="text1"/>
          <w:sz w:val="24"/>
          <w:szCs w:val="24"/>
          <w:lang w:val="pt-BR"/>
        </w:rPr>
        <w:t>Time do Projeto e Aprovação</w:t>
      </w:r>
      <w:bookmarkEnd w:id="7"/>
      <w:bookmarkEnd w:id="8"/>
    </w:p>
    <w:p w14:paraId="0ADF52F6" w14:textId="77777777" w:rsidR="003C73A2" w:rsidRPr="003C73A2" w:rsidRDefault="003C73A2" w:rsidP="003C73A2">
      <w:pPr>
        <w:rPr>
          <w:rFonts w:ascii="Arial" w:hAnsi="Arial" w:cs="Arial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052"/>
        <w:gridCol w:w="2174"/>
        <w:gridCol w:w="3835"/>
      </w:tblGrid>
      <w:tr w:rsidR="00295EFD" w:rsidRPr="005C6E96" w14:paraId="6DDA68DD" w14:textId="77777777" w:rsidTr="00FB70F4">
        <w:trPr>
          <w:gridAfter w:val="2"/>
          <w:wAfter w:w="6161" w:type="dxa"/>
          <w:trHeight w:val="510"/>
        </w:trPr>
        <w:tc>
          <w:tcPr>
            <w:tcW w:w="3126" w:type="dxa"/>
            <w:shd w:val="clear" w:color="auto" w:fill="DDD9C3" w:themeFill="background2" w:themeFillShade="E6"/>
            <w:vAlign w:val="center"/>
          </w:tcPr>
          <w:p w14:paraId="347E56F3" w14:textId="77777777" w:rsidR="00295EFD" w:rsidRPr="005C6E96" w:rsidRDefault="00295EFD" w:rsidP="00243AB4">
            <w:pPr>
              <w:jc w:val="center"/>
              <w:rPr>
                <w:rFonts w:ascii="Arial" w:hAnsi="Arial" w:cs="Arial"/>
                <w:b/>
                <w:i/>
              </w:rPr>
            </w:pPr>
            <w:proofErr w:type="spellStart"/>
            <w:r w:rsidRPr="005C6E96">
              <w:rPr>
                <w:rFonts w:ascii="Arial" w:hAnsi="Arial" w:cs="Arial"/>
                <w:b/>
                <w:i/>
              </w:rPr>
              <w:t>Sponsor</w:t>
            </w:r>
            <w:proofErr w:type="spellEnd"/>
          </w:p>
        </w:tc>
      </w:tr>
      <w:tr w:rsidR="00295EFD" w:rsidRPr="005C6E96" w14:paraId="1160619A" w14:textId="77777777" w:rsidTr="00FB70F4">
        <w:trPr>
          <w:trHeight w:val="510"/>
        </w:trPr>
        <w:tc>
          <w:tcPr>
            <w:tcW w:w="3126" w:type="dxa"/>
            <w:vAlign w:val="center"/>
          </w:tcPr>
          <w:p w14:paraId="6EF5D627" w14:textId="77777777" w:rsidR="00295EFD" w:rsidRPr="005C6E96" w:rsidRDefault="00295EFD" w:rsidP="00243AB4">
            <w:pPr>
              <w:jc w:val="center"/>
              <w:rPr>
                <w:rFonts w:ascii="Arial" w:hAnsi="Arial" w:cs="Arial"/>
                <w:b/>
              </w:rPr>
            </w:pPr>
            <w:r w:rsidRPr="005C6E96">
              <w:rPr>
                <w:rFonts w:ascii="Arial" w:hAnsi="Arial" w:cs="Arial"/>
                <w:b/>
              </w:rPr>
              <w:t>Nome / Função</w:t>
            </w:r>
          </w:p>
        </w:tc>
        <w:tc>
          <w:tcPr>
            <w:tcW w:w="2231" w:type="dxa"/>
            <w:vAlign w:val="center"/>
          </w:tcPr>
          <w:p w14:paraId="68257759" w14:textId="77777777" w:rsidR="00295EFD" w:rsidRPr="005C6E96" w:rsidRDefault="00295EFD" w:rsidP="00243AB4">
            <w:pPr>
              <w:jc w:val="center"/>
              <w:rPr>
                <w:rFonts w:ascii="Arial" w:hAnsi="Arial" w:cs="Arial"/>
                <w:b/>
              </w:rPr>
            </w:pPr>
            <w:r w:rsidRPr="005C6E96">
              <w:rPr>
                <w:rFonts w:ascii="Arial" w:hAnsi="Arial" w:cs="Arial"/>
                <w:b/>
              </w:rPr>
              <w:t>Data</w:t>
            </w:r>
          </w:p>
        </w:tc>
        <w:tc>
          <w:tcPr>
            <w:tcW w:w="3930" w:type="dxa"/>
            <w:vAlign w:val="center"/>
          </w:tcPr>
          <w:p w14:paraId="006081CE" w14:textId="77777777" w:rsidR="00295EFD" w:rsidRPr="005C6E96" w:rsidRDefault="00295EFD" w:rsidP="00243AB4">
            <w:pPr>
              <w:jc w:val="center"/>
              <w:rPr>
                <w:rFonts w:ascii="Arial" w:hAnsi="Arial" w:cs="Arial"/>
                <w:b/>
              </w:rPr>
            </w:pPr>
            <w:r w:rsidRPr="005C6E96">
              <w:rPr>
                <w:rFonts w:ascii="Arial" w:hAnsi="Arial" w:cs="Arial"/>
                <w:b/>
              </w:rPr>
              <w:t>Assinatura</w:t>
            </w:r>
          </w:p>
        </w:tc>
      </w:tr>
      <w:tr w:rsidR="00295EFD" w:rsidRPr="005C6E96" w14:paraId="0B1CF324" w14:textId="77777777" w:rsidTr="00FB70F4">
        <w:trPr>
          <w:trHeight w:val="510"/>
        </w:trPr>
        <w:tc>
          <w:tcPr>
            <w:tcW w:w="3126" w:type="dxa"/>
            <w:vAlign w:val="center"/>
          </w:tcPr>
          <w:p w14:paraId="398D1967" w14:textId="7649D5C1" w:rsidR="00295EFD" w:rsidRPr="00B94D44" w:rsidRDefault="00B94D44" w:rsidP="00BD26F0">
            <w:pPr>
              <w:rPr>
                <w:rFonts w:ascii="Arial" w:hAnsi="Arial" w:cs="Arial"/>
                <w:iCs/>
              </w:rPr>
            </w:pPr>
            <w:r w:rsidRPr="00B94D44">
              <w:rPr>
                <w:rFonts w:ascii="Arial" w:hAnsi="Arial" w:cs="Arial"/>
                <w:iCs/>
              </w:rPr>
              <w:t>Patricia Diegues</w:t>
            </w:r>
          </w:p>
        </w:tc>
        <w:tc>
          <w:tcPr>
            <w:tcW w:w="2231" w:type="dxa"/>
            <w:vAlign w:val="center"/>
          </w:tcPr>
          <w:p w14:paraId="75145F0F" w14:textId="77777777" w:rsidR="00295EFD" w:rsidRPr="005C6E96" w:rsidRDefault="00295EFD" w:rsidP="00243AB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30" w:type="dxa"/>
            <w:vAlign w:val="center"/>
          </w:tcPr>
          <w:p w14:paraId="298FC247" w14:textId="77777777" w:rsidR="00295EFD" w:rsidRPr="005C6E96" w:rsidRDefault="00295EFD" w:rsidP="00243AB4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70A85B48" w14:textId="77777777" w:rsidR="00295EFD" w:rsidRPr="005C6E96" w:rsidRDefault="00295EFD" w:rsidP="00295EFD">
      <w:pPr>
        <w:rPr>
          <w:rFonts w:ascii="Arial" w:hAnsi="Arial" w:cs="Arial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081"/>
        <w:gridCol w:w="2165"/>
        <w:gridCol w:w="3815"/>
      </w:tblGrid>
      <w:tr w:rsidR="00295EFD" w:rsidRPr="005C6E96" w14:paraId="1BD7D5AD" w14:textId="77777777" w:rsidTr="00257337">
        <w:trPr>
          <w:gridAfter w:val="2"/>
          <w:wAfter w:w="6150" w:type="dxa"/>
          <w:trHeight w:val="510"/>
        </w:trPr>
        <w:tc>
          <w:tcPr>
            <w:tcW w:w="3137" w:type="dxa"/>
            <w:shd w:val="clear" w:color="auto" w:fill="DDD9C3" w:themeFill="background2" w:themeFillShade="E6"/>
            <w:vAlign w:val="center"/>
          </w:tcPr>
          <w:p w14:paraId="05C2C3A2" w14:textId="77777777" w:rsidR="00295EFD" w:rsidRPr="005C6E96" w:rsidRDefault="00295EFD" w:rsidP="00243AB4">
            <w:pPr>
              <w:jc w:val="center"/>
              <w:rPr>
                <w:rFonts w:ascii="Arial" w:hAnsi="Arial" w:cs="Arial"/>
                <w:b/>
                <w:i/>
              </w:rPr>
            </w:pPr>
            <w:r w:rsidRPr="005C6E96">
              <w:rPr>
                <w:rFonts w:ascii="Arial" w:hAnsi="Arial" w:cs="Arial"/>
                <w:b/>
              </w:rPr>
              <w:t>Responsáveis</w:t>
            </w:r>
          </w:p>
        </w:tc>
      </w:tr>
      <w:tr w:rsidR="00295EFD" w:rsidRPr="005C6E96" w14:paraId="65AFCBAD" w14:textId="77777777" w:rsidTr="00257337">
        <w:trPr>
          <w:trHeight w:val="510"/>
        </w:trPr>
        <w:tc>
          <w:tcPr>
            <w:tcW w:w="3137" w:type="dxa"/>
            <w:vAlign w:val="center"/>
          </w:tcPr>
          <w:p w14:paraId="422D0DB0" w14:textId="77777777" w:rsidR="00295EFD" w:rsidRPr="005C6E96" w:rsidRDefault="00295EFD" w:rsidP="00243AB4">
            <w:pPr>
              <w:jc w:val="center"/>
              <w:rPr>
                <w:rFonts w:ascii="Arial" w:hAnsi="Arial" w:cs="Arial"/>
                <w:b/>
              </w:rPr>
            </w:pPr>
            <w:r w:rsidRPr="005C6E96">
              <w:rPr>
                <w:rFonts w:ascii="Arial" w:hAnsi="Arial" w:cs="Arial"/>
                <w:b/>
              </w:rPr>
              <w:t>Nome / Função</w:t>
            </w:r>
          </w:p>
        </w:tc>
        <w:tc>
          <w:tcPr>
            <w:tcW w:w="2229" w:type="dxa"/>
            <w:vAlign w:val="center"/>
          </w:tcPr>
          <w:p w14:paraId="5572E97C" w14:textId="77777777" w:rsidR="00295EFD" w:rsidRPr="005C6E96" w:rsidRDefault="00295EFD" w:rsidP="00243AB4">
            <w:pPr>
              <w:jc w:val="center"/>
              <w:rPr>
                <w:rFonts w:ascii="Arial" w:hAnsi="Arial" w:cs="Arial"/>
                <w:b/>
              </w:rPr>
            </w:pPr>
            <w:r w:rsidRPr="005C6E96">
              <w:rPr>
                <w:rFonts w:ascii="Arial" w:hAnsi="Arial" w:cs="Arial"/>
                <w:b/>
              </w:rPr>
              <w:t>Data</w:t>
            </w:r>
          </w:p>
        </w:tc>
        <w:tc>
          <w:tcPr>
            <w:tcW w:w="3921" w:type="dxa"/>
            <w:vAlign w:val="center"/>
          </w:tcPr>
          <w:p w14:paraId="34741E01" w14:textId="77777777" w:rsidR="00295EFD" w:rsidRPr="005C6E96" w:rsidRDefault="00295EFD" w:rsidP="00243AB4">
            <w:pPr>
              <w:jc w:val="center"/>
              <w:rPr>
                <w:rFonts w:ascii="Arial" w:hAnsi="Arial" w:cs="Arial"/>
                <w:b/>
              </w:rPr>
            </w:pPr>
            <w:r w:rsidRPr="005C6E96">
              <w:rPr>
                <w:rFonts w:ascii="Arial" w:hAnsi="Arial" w:cs="Arial"/>
                <w:b/>
              </w:rPr>
              <w:t>Assinatura</w:t>
            </w:r>
          </w:p>
        </w:tc>
      </w:tr>
      <w:tr w:rsidR="00295EFD" w:rsidRPr="005C6E96" w14:paraId="00A45A88" w14:textId="77777777" w:rsidTr="00257337">
        <w:trPr>
          <w:trHeight w:val="510"/>
        </w:trPr>
        <w:tc>
          <w:tcPr>
            <w:tcW w:w="3137" w:type="dxa"/>
            <w:vAlign w:val="center"/>
          </w:tcPr>
          <w:p w14:paraId="24259859" w14:textId="6D9E3575" w:rsidR="00295EFD" w:rsidRPr="00B94D44" w:rsidRDefault="00B94D44" w:rsidP="00BD26F0">
            <w:pPr>
              <w:rPr>
                <w:rFonts w:ascii="Arial" w:hAnsi="Arial" w:cs="Arial"/>
                <w:iCs/>
              </w:rPr>
            </w:pPr>
            <w:r w:rsidRPr="00B94D44">
              <w:rPr>
                <w:rFonts w:ascii="Arial" w:hAnsi="Arial" w:cs="Arial"/>
                <w:iCs/>
              </w:rPr>
              <w:t>Silas Santos</w:t>
            </w:r>
          </w:p>
        </w:tc>
        <w:tc>
          <w:tcPr>
            <w:tcW w:w="2229" w:type="dxa"/>
            <w:vAlign w:val="center"/>
          </w:tcPr>
          <w:p w14:paraId="51524268" w14:textId="77777777" w:rsidR="00295EFD" w:rsidRPr="005C6E96" w:rsidRDefault="00295EFD" w:rsidP="00243AB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21" w:type="dxa"/>
            <w:vAlign w:val="center"/>
          </w:tcPr>
          <w:p w14:paraId="5BCA72D6" w14:textId="77777777" w:rsidR="00295EFD" w:rsidRPr="005C6E96" w:rsidRDefault="00295EFD" w:rsidP="00243AB4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3C31BE44" w14:textId="77777777" w:rsidR="00295EFD" w:rsidRPr="005C6E96" w:rsidRDefault="00295EFD" w:rsidP="00295EFD">
      <w:pPr>
        <w:rPr>
          <w:rFonts w:ascii="Arial" w:hAnsi="Arial" w:cs="Arial"/>
        </w:rPr>
      </w:pPr>
    </w:p>
    <w:tbl>
      <w:tblPr>
        <w:tblStyle w:val="Tabelacomgrade"/>
        <w:tblW w:w="9067" w:type="dxa"/>
        <w:tblLayout w:type="fixed"/>
        <w:tblLook w:val="04A0" w:firstRow="1" w:lastRow="0" w:firstColumn="1" w:lastColumn="0" w:noHBand="0" w:noVBand="1"/>
      </w:tblPr>
      <w:tblGrid>
        <w:gridCol w:w="3289"/>
        <w:gridCol w:w="2378"/>
        <w:gridCol w:w="3400"/>
      </w:tblGrid>
      <w:tr w:rsidR="00295EFD" w:rsidRPr="005C6E96" w14:paraId="1BBB085C" w14:textId="77777777" w:rsidTr="002A2D8B">
        <w:trPr>
          <w:gridAfter w:val="2"/>
          <w:wAfter w:w="5778" w:type="dxa"/>
          <w:trHeight w:val="510"/>
        </w:trPr>
        <w:tc>
          <w:tcPr>
            <w:tcW w:w="3289" w:type="dxa"/>
            <w:shd w:val="clear" w:color="auto" w:fill="DDD9C3" w:themeFill="background2" w:themeFillShade="E6"/>
            <w:vAlign w:val="center"/>
          </w:tcPr>
          <w:p w14:paraId="5B5D0CA5" w14:textId="77777777" w:rsidR="00295EFD" w:rsidRPr="005C6E96" w:rsidRDefault="00295EFD" w:rsidP="00243AB4">
            <w:pPr>
              <w:jc w:val="center"/>
              <w:rPr>
                <w:rFonts w:ascii="Arial" w:hAnsi="Arial" w:cs="Arial"/>
                <w:b/>
                <w:i/>
              </w:rPr>
            </w:pPr>
            <w:r w:rsidRPr="005C6E96">
              <w:rPr>
                <w:rFonts w:ascii="Arial" w:hAnsi="Arial" w:cs="Arial"/>
                <w:b/>
              </w:rPr>
              <w:t>Participantes</w:t>
            </w:r>
          </w:p>
        </w:tc>
      </w:tr>
      <w:tr w:rsidR="00295EFD" w:rsidRPr="005C6E96" w14:paraId="158259E2" w14:textId="77777777" w:rsidTr="002A2D8B">
        <w:trPr>
          <w:trHeight w:val="510"/>
        </w:trPr>
        <w:tc>
          <w:tcPr>
            <w:tcW w:w="3289" w:type="dxa"/>
            <w:vAlign w:val="center"/>
          </w:tcPr>
          <w:p w14:paraId="713C72E8" w14:textId="77777777" w:rsidR="00295EFD" w:rsidRPr="005C6E96" w:rsidRDefault="00295EFD" w:rsidP="00243AB4">
            <w:pPr>
              <w:jc w:val="center"/>
              <w:rPr>
                <w:rFonts w:ascii="Arial" w:hAnsi="Arial" w:cs="Arial"/>
                <w:b/>
              </w:rPr>
            </w:pPr>
            <w:r w:rsidRPr="005C6E96">
              <w:rPr>
                <w:rFonts w:ascii="Arial" w:hAnsi="Arial" w:cs="Arial"/>
                <w:b/>
              </w:rPr>
              <w:t>Nome / Função</w:t>
            </w:r>
          </w:p>
        </w:tc>
        <w:tc>
          <w:tcPr>
            <w:tcW w:w="2378" w:type="dxa"/>
            <w:vAlign w:val="center"/>
          </w:tcPr>
          <w:p w14:paraId="3711250B" w14:textId="77777777" w:rsidR="00295EFD" w:rsidRPr="005C6E96" w:rsidRDefault="00295EFD" w:rsidP="00243AB4">
            <w:pPr>
              <w:jc w:val="center"/>
              <w:rPr>
                <w:rFonts w:ascii="Arial" w:hAnsi="Arial" w:cs="Arial"/>
                <w:b/>
              </w:rPr>
            </w:pPr>
            <w:r w:rsidRPr="005C6E96">
              <w:rPr>
                <w:rFonts w:ascii="Arial" w:hAnsi="Arial" w:cs="Arial"/>
                <w:b/>
              </w:rPr>
              <w:t>Data</w:t>
            </w:r>
          </w:p>
        </w:tc>
        <w:tc>
          <w:tcPr>
            <w:tcW w:w="3400" w:type="dxa"/>
            <w:vAlign w:val="center"/>
          </w:tcPr>
          <w:p w14:paraId="27C6ED17" w14:textId="77777777" w:rsidR="00295EFD" w:rsidRPr="005C6E96" w:rsidRDefault="00295EFD" w:rsidP="00243AB4">
            <w:pPr>
              <w:jc w:val="center"/>
              <w:rPr>
                <w:rFonts w:ascii="Arial" w:hAnsi="Arial" w:cs="Arial"/>
                <w:b/>
              </w:rPr>
            </w:pPr>
            <w:r w:rsidRPr="005C6E96">
              <w:rPr>
                <w:rFonts w:ascii="Arial" w:hAnsi="Arial" w:cs="Arial"/>
                <w:b/>
              </w:rPr>
              <w:t>Assinatura</w:t>
            </w:r>
          </w:p>
        </w:tc>
      </w:tr>
      <w:tr w:rsidR="00EE1779" w:rsidRPr="005C6E96" w14:paraId="2CE101E0" w14:textId="77777777" w:rsidTr="002A2D8B">
        <w:trPr>
          <w:trHeight w:val="510"/>
        </w:trPr>
        <w:tc>
          <w:tcPr>
            <w:tcW w:w="3289" w:type="dxa"/>
            <w:vAlign w:val="center"/>
          </w:tcPr>
          <w:p w14:paraId="44BEF45D" w14:textId="77777777" w:rsidR="00EE1779" w:rsidRPr="00B94D44" w:rsidRDefault="00EE1779" w:rsidP="00BD26F0">
            <w:pPr>
              <w:rPr>
                <w:rFonts w:ascii="Arial" w:hAnsi="Arial" w:cs="Arial"/>
              </w:rPr>
            </w:pPr>
            <w:r w:rsidRPr="00B94D44">
              <w:rPr>
                <w:rFonts w:ascii="Arial" w:hAnsi="Arial" w:cs="Arial"/>
              </w:rPr>
              <w:t>Fernando Antonio Pessoa</w:t>
            </w:r>
          </w:p>
        </w:tc>
        <w:tc>
          <w:tcPr>
            <w:tcW w:w="2378" w:type="dxa"/>
            <w:vAlign w:val="center"/>
          </w:tcPr>
          <w:p w14:paraId="6CB175A4" w14:textId="77777777" w:rsidR="00EE1779" w:rsidRPr="005C6E96" w:rsidRDefault="00EE1779" w:rsidP="00EE177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400" w:type="dxa"/>
            <w:vAlign w:val="center"/>
          </w:tcPr>
          <w:p w14:paraId="6EFAF6F5" w14:textId="77777777" w:rsidR="00EE1779" w:rsidRPr="005C6E96" w:rsidRDefault="00EE1779" w:rsidP="00EE1779">
            <w:pPr>
              <w:jc w:val="center"/>
              <w:rPr>
                <w:rFonts w:ascii="Arial" w:hAnsi="Arial" w:cs="Arial"/>
              </w:rPr>
            </w:pPr>
          </w:p>
        </w:tc>
      </w:tr>
      <w:tr w:rsidR="00EE1779" w:rsidRPr="005C6E96" w14:paraId="61F2350B" w14:textId="77777777" w:rsidTr="002A2D8B">
        <w:trPr>
          <w:trHeight w:val="510"/>
        </w:trPr>
        <w:tc>
          <w:tcPr>
            <w:tcW w:w="3289" w:type="dxa"/>
            <w:vAlign w:val="center"/>
          </w:tcPr>
          <w:p w14:paraId="4F11C55E" w14:textId="05781E12" w:rsidR="00EE1779" w:rsidRPr="00B94D44" w:rsidRDefault="00B94D44" w:rsidP="00BD26F0">
            <w:pPr>
              <w:rPr>
                <w:rFonts w:ascii="Arial" w:hAnsi="Arial" w:cs="Arial"/>
              </w:rPr>
            </w:pPr>
            <w:r w:rsidRPr="00B94D44">
              <w:rPr>
                <w:rFonts w:ascii="Arial" w:hAnsi="Arial" w:cs="Arial"/>
              </w:rPr>
              <w:t>Wender Borges</w:t>
            </w:r>
          </w:p>
        </w:tc>
        <w:tc>
          <w:tcPr>
            <w:tcW w:w="2378" w:type="dxa"/>
            <w:vAlign w:val="center"/>
          </w:tcPr>
          <w:p w14:paraId="77CD7C90" w14:textId="77777777" w:rsidR="00EE1779" w:rsidRPr="005C6E96" w:rsidRDefault="00EE1779" w:rsidP="00EE177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400" w:type="dxa"/>
            <w:vAlign w:val="center"/>
          </w:tcPr>
          <w:p w14:paraId="2130A337" w14:textId="77777777" w:rsidR="00EE1779" w:rsidRPr="005C6E96" w:rsidRDefault="00EE1779" w:rsidP="00EE1779">
            <w:pPr>
              <w:jc w:val="center"/>
              <w:rPr>
                <w:rFonts w:ascii="Arial" w:hAnsi="Arial" w:cs="Arial"/>
              </w:rPr>
            </w:pPr>
          </w:p>
        </w:tc>
      </w:tr>
      <w:tr w:rsidR="00EE1779" w:rsidRPr="005C6E96" w14:paraId="17E33DAE" w14:textId="77777777" w:rsidTr="002A2D8B">
        <w:trPr>
          <w:trHeight w:val="510"/>
        </w:trPr>
        <w:tc>
          <w:tcPr>
            <w:tcW w:w="3289" w:type="dxa"/>
            <w:vAlign w:val="center"/>
          </w:tcPr>
          <w:p w14:paraId="23E9CC73" w14:textId="0F0A4A1F" w:rsidR="00EE1779" w:rsidRPr="00B94D44" w:rsidRDefault="004D58ED" w:rsidP="00BD26F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Rosana Morgan</w:t>
            </w:r>
            <w:r w:rsidR="002A2D8B" w:rsidRPr="00B94D44">
              <w:rPr>
                <w:rFonts w:ascii="Arial" w:hAnsi="Arial" w:cs="Arial"/>
              </w:rPr>
              <w:t xml:space="preserve"> / Jessica Silva</w:t>
            </w:r>
          </w:p>
        </w:tc>
        <w:tc>
          <w:tcPr>
            <w:tcW w:w="2378" w:type="dxa"/>
            <w:vAlign w:val="center"/>
          </w:tcPr>
          <w:p w14:paraId="5B552F5E" w14:textId="77777777" w:rsidR="00EE1779" w:rsidRPr="005C6E96" w:rsidRDefault="00EE1779" w:rsidP="00EE177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400" w:type="dxa"/>
            <w:vAlign w:val="center"/>
          </w:tcPr>
          <w:p w14:paraId="6E070FF3" w14:textId="77777777" w:rsidR="00EE1779" w:rsidRPr="005C6E96" w:rsidRDefault="00EE1779" w:rsidP="00EE1779">
            <w:pPr>
              <w:jc w:val="center"/>
              <w:rPr>
                <w:rFonts w:ascii="Arial" w:hAnsi="Arial" w:cs="Arial"/>
              </w:rPr>
            </w:pPr>
          </w:p>
          <w:p w14:paraId="1FFBBF36" w14:textId="77777777" w:rsidR="00EE1779" w:rsidRPr="005C6E96" w:rsidRDefault="00EE1779" w:rsidP="00EE1779">
            <w:pPr>
              <w:rPr>
                <w:rFonts w:ascii="Arial" w:hAnsi="Arial" w:cs="Arial"/>
              </w:rPr>
            </w:pPr>
          </w:p>
        </w:tc>
      </w:tr>
    </w:tbl>
    <w:p w14:paraId="03C2057F" w14:textId="77777777" w:rsidR="00295EFD" w:rsidRPr="005C6E96" w:rsidRDefault="00295EFD" w:rsidP="008422D7">
      <w:pPr>
        <w:pStyle w:val="Ttulo1"/>
        <w:keepLines w:val="0"/>
        <w:numPr>
          <w:ilvl w:val="0"/>
          <w:numId w:val="19"/>
        </w:numPr>
        <w:spacing w:before="240" w:after="60" w:line="360" w:lineRule="auto"/>
        <w:rPr>
          <w:rFonts w:ascii="Arial" w:hAnsi="Arial" w:cs="Arial"/>
          <w:color w:val="000000" w:themeColor="text1"/>
          <w:sz w:val="24"/>
          <w:szCs w:val="24"/>
          <w:lang w:val="pt-BR"/>
        </w:rPr>
      </w:pPr>
      <w:bookmarkStart w:id="9" w:name="_Toc372635779"/>
      <w:bookmarkStart w:id="10" w:name="_Toc490226137"/>
      <w:r w:rsidRPr="005C6E96">
        <w:rPr>
          <w:rFonts w:ascii="Arial" w:hAnsi="Arial" w:cs="Arial"/>
          <w:color w:val="000000" w:themeColor="text1"/>
          <w:sz w:val="24"/>
          <w:szCs w:val="24"/>
          <w:lang w:val="pt-BR"/>
        </w:rPr>
        <w:t>Histórico de Modificações</w:t>
      </w:r>
      <w:bookmarkEnd w:id="9"/>
      <w:bookmarkEnd w:id="10"/>
    </w:p>
    <w:tbl>
      <w:tblPr>
        <w:tblW w:w="8994" w:type="dxa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3"/>
        <w:gridCol w:w="1417"/>
        <w:gridCol w:w="4175"/>
        <w:gridCol w:w="2409"/>
      </w:tblGrid>
      <w:tr w:rsidR="00295EFD" w:rsidRPr="005C6E96" w14:paraId="15690C3F" w14:textId="77777777" w:rsidTr="002A2D8B">
        <w:trPr>
          <w:trHeight w:val="267"/>
        </w:trPr>
        <w:tc>
          <w:tcPr>
            <w:tcW w:w="8994" w:type="dxa"/>
            <w:gridSpan w:val="4"/>
            <w:tcBorders>
              <w:top w:val="single" w:sz="6" w:space="0" w:color="auto"/>
              <w:bottom w:val="single" w:sz="4" w:space="0" w:color="auto"/>
            </w:tcBorders>
            <w:shd w:val="clear" w:color="auto" w:fill="C0C0C0"/>
          </w:tcPr>
          <w:p w14:paraId="45597EFA" w14:textId="77777777" w:rsidR="00295EFD" w:rsidRPr="005C6E96" w:rsidRDefault="00295EFD" w:rsidP="00243AB4">
            <w:pPr>
              <w:rPr>
                <w:rFonts w:ascii="Arial" w:hAnsi="Arial" w:cs="Arial"/>
                <w:b/>
              </w:rPr>
            </w:pPr>
            <w:r w:rsidRPr="005C6E96">
              <w:rPr>
                <w:rFonts w:ascii="Arial" w:hAnsi="Arial" w:cs="Arial"/>
                <w:b/>
              </w:rPr>
              <w:t>Histórico de modificações</w:t>
            </w:r>
          </w:p>
        </w:tc>
      </w:tr>
      <w:tr w:rsidR="00295EFD" w:rsidRPr="005C6E96" w14:paraId="392E8B40" w14:textId="77777777" w:rsidTr="002A2D8B">
        <w:trPr>
          <w:cantSplit/>
          <w:trHeight w:val="26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14:paraId="7A07950A" w14:textId="77777777" w:rsidR="00295EFD" w:rsidRPr="005C6E96" w:rsidRDefault="00295EFD" w:rsidP="00243AB4">
            <w:pPr>
              <w:jc w:val="center"/>
              <w:rPr>
                <w:rFonts w:ascii="Arial" w:hAnsi="Arial" w:cs="Arial"/>
                <w:color w:val="008000"/>
              </w:rPr>
            </w:pPr>
            <w:r w:rsidRPr="005C6E96">
              <w:rPr>
                <w:rFonts w:ascii="Arial" w:hAnsi="Arial" w:cs="Arial"/>
                <w:b/>
              </w:rPr>
              <w:t>Versão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14:paraId="0FED9DC4" w14:textId="77777777" w:rsidR="00295EFD" w:rsidRPr="005C6E96" w:rsidRDefault="00295EFD" w:rsidP="00243AB4">
            <w:pPr>
              <w:jc w:val="center"/>
              <w:rPr>
                <w:rFonts w:ascii="Arial" w:hAnsi="Arial" w:cs="Arial"/>
                <w:color w:val="008000"/>
              </w:rPr>
            </w:pPr>
            <w:r w:rsidRPr="005C6E96">
              <w:rPr>
                <w:rFonts w:ascii="Arial" w:hAnsi="Arial" w:cs="Arial"/>
                <w:b/>
              </w:rPr>
              <w:t>Data</w:t>
            </w:r>
          </w:p>
        </w:tc>
        <w:tc>
          <w:tcPr>
            <w:tcW w:w="4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14:paraId="29CA28DE" w14:textId="77777777" w:rsidR="00295EFD" w:rsidRPr="005C6E96" w:rsidRDefault="00295EFD" w:rsidP="00243AB4">
            <w:pPr>
              <w:jc w:val="center"/>
              <w:rPr>
                <w:rFonts w:ascii="Arial" w:hAnsi="Arial" w:cs="Arial"/>
                <w:color w:val="008000"/>
              </w:rPr>
            </w:pPr>
            <w:r w:rsidRPr="005C6E96">
              <w:rPr>
                <w:rFonts w:ascii="Arial" w:hAnsi="Arial" w:cs="Arial"/>
                <w:b/>
              </w:rPr>
              <w:t>Descrição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14:paraId="4B8E9D1F" w14:textId="77777777" w:rsidR="00295EFD" w:rsidRPr="005C6E96" w:rsidRDefault="00295EFD" w:rsidP="00243AB4">
            <w:pPr>
              <w:jc w:val="center"/>
              <w:rPr>
                <w:rFonts w:ascii="Arial" w:hAnsi="Arial" w:cs="Arial"/>
                <w:bCs/>
              </w:rPr>
            </w:pPr>
            <w:r w:rsidRPr="005C6E96">
              <w:rPr>
                <w:rFonts w:ascii="Arial" w:hAnsi="Arial" w:cs="Arial"/>
                <w:b/>
              </w:rPr>
              <w:t>Responsável</w:t>
            </w:r>
          </w:p>
        </w:tc>
      </w:tr>
      <w:tr w:rsidR="00295EFD" w:rsidRPr="005C6E96" w14:paraId="75D60724" w14:textId="77777777" w:rsidTr="002A2D8B">
        <w:trPr>
          <w:cantSplit/>
          <w:trHeight w:val="26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0D9AF" w14:textId="77777777" w:rsidR="00295EFD" w:rsidRPr="005C6E96" w:rsidRDefault="00295EFD" w:rsidP="00243AB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BFAB2" w14:textId="77777777" w:rsidR="00295EFD" w:rsidRPr="005C6E96" w:rsidRDefault="00295EFD" w:rsidP="00295EF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D5CA0" w14:textId="77777777" w:rsidR="00295EFD" w:rsidRPr="005C6E96" w:rsidRDefault="00295EFD" w:rsidP="00243AB4">
            <w:pPr>
              <w:rPr>
                <w:rFonts w:ascii="Arial" w:hAnsi="Arial" w:cs="Arial"/>
                <w:b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7376D" w14:textId="77777777" w:rsidR="00295EFD" w:rsidRPr="005C6E96" w:rsidRDefault="00295EFD" w:rsidP="00243AB4">
            <w:pPr>
              <w:rPr>
                <w:rFonts w:ascii="Arial" w:hAnsi="Arial" w:cs="Arial"/>
                <w:b/>
              </w:rPr>
            </w:pPr>
          </w:p>
        </w:tc>
      </w:tr>
      <w:tr w:rsidR="00295EFD" w:rsidRPr="005C6E96" w14:paraId="531875B4" w14:textId="77777777" w:rsidTr="002A2D8B">
        <w:trPr>
          <w:cantSplit/>
          <w:trHeight w:val="26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CF946" w14:textId="77777777" w:rsidR="00295EFD" w:rsidRPr="005C6E96" w:rsidRDefault="00295EFD" w:rsidP="00243AB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3BC62" w14:textId="77777777" w:rsidR="00295EFD" w:rsidRPr="005C6E96" w:rsidRDefault="00295EFD" w:rsidP="00243AB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EE028" w14:textId="77777777" w:rsidR="00295EFD" w:rsidRPr="005C6E96" w:rsidRDefault="00295EFD" w:rsidP="00243AB4">
            <w:pPr>
              <w:rPr>
                <w:rFonts w:ascii="Arial" w:hAnsi="Arial" w:cs="Arial"/>
                <w:b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A2F61" w14:textId="77777777" w:rsidR="00295EFD" w:rsidRPr="005C6E96" w:rsidRDefault="00295EFD" w:rsidP="00243AB4">
            <w:pPr>
              <w:rPr>
                <w:rFonts w:ascii="Arial" w:hAnsi="Arial" w:cs="Arial"/>
                <w:b/>
              </w:rPr>
            </w:pPr>
          </w:p>
        </w:tc>
      </w:tr>
      <w:tr w:rsidR="00295EFD" w:rsidRPr="005C6E96" w14:paraId="2D5386DC" w14:textId="77777777" w:rsidTr="002A2D8B">
        <w:trPr>
          <w:cantSplit/>
          <w:trHeight w:val="26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84F95" w14:textId="77777777" w:rsidR="00295EFD" w:rsidRPr="005C6E96" w:rsidRDefault="00295EFD" w:rsidP="00243AB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1F51F" w14:textId="77777777" w:rsidR="00295EFD" w:rsidRPr="005C6E96" w:rsidRDefault="00295EFD" w:rsidP="00243AB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598FA" w14:textId="77777777" w:rsidR="00295EFD" w:rsidRPr="005C6E96" w:rsidRDefault="00295EFD" w:rsidP="00243AB4">
            <w:pPr>
              <w:rPr>
                <w:rFonts w:ascii="Arial" w:hAnsi="Arial" w:cs="Arial"/>
                <w:color w:val="00800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A8C41" w14:textId="77777777" w:rsidR="00295EFD" w:rsidRPr="005C6E96" w:rsidRDefault="00295EFD" w:rsidP="00243AB4">
            <w:pPr>
              <w:rPr>
                <w:rFonts w:ascii="Arial" w:hAnsi="Arial" w:cs="Arial"/>
                <w:bCs/>
              </w:rPr>
            </w:pPr>
          </w:p>
        </w:tc>
      </w:tr>
      <w:tr w:rsidR="00295EFD" w:rsidRPr="005C6E96" w14:paraId="48B4C3A1" w14:textId="77777777" w:rsidTr="002A2D8B">
        <w:trPr>
          <w:cantSplit/>
          <w:trHeight w:val="26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97950" w14:textId="77777777" w:rsidR="00295EFD" w:rsidRPr="005C6E96" w:rsidRDefault="00295EFD" w:rsidP="00243AB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FF8A3" w14:textId="77777777" w:rsidR="00295EFD" w:rsidRPr="005C6E96" w:rsidRDefault="00295EFD" w:rsidP="00243AB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24162" w14:textId="77777777" w:rsidR="00295EFD" w:rsidRPr="005C6E96" w:rsidRDefault="00295EFD" w:rsidP="00243AB4">
            <w:pPr>
              <w:rPr>
                <w:rFonts w:ascii="Arial" w:hAnsi="Arial" w:cs="Arial"/>
                <w:color w:val="00800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320F8" w14:textId="77777777" w:rsidR="00295EFD" w:rsidRPr="005C6E96" w:rsidRDefault="00295EFD" w:rsidP="00243AB4">
            <w:pPr>
              <w:rPr>
                <w:rFonts w:ascii="Arial" w:hAnsi="Arial" w:cs="Arial"/>
                <w:bCs/>
              </w:rPr>
            </w:pPr>
          </w:p>
        </w:tc>
      </w:tr>
    </w:tbl>
    <w:p w14:paraId="59C1C2F1" w14:textId="77777777" w:rsidR="0027606E" w:rsidRDefault="00295EFD" w:rsidP="00F23C7F">
      <w:pPr>
        <w:pStyle w:val="heading1wlines"/>
        <w:keepNext w:val="0"/>
        <w:tabs>
          <w:tab w:val="clear" w:pos="9274"/>
        </w:tabs>
        <w:spacing w:before="120" w:line="240" w:lineRule="atLeast"/>
        <w:rPr>
          <w:rFonts w:ascii="Arial" w:hAnsi="Arial" w:cs="Arial"/>
          <w:i/>
          <w:szCs w:val="24"/>
          <w:lang w:val="pt-BR"/>
        </w:rPr>
      </w:pPr>
      <w:r w:rsidRPr="005C6E96">
        <w:rPr>
          <w:rFonts w:ascii="Arial" w:hAnsi="Arial" w:cs="Arial"/>
          <w:i/>
          <w:szCs w:val="24"/>
          <w:lang w:val="pt-BR"/>
        </w:rPr>
        <w:lastRenderedPageBreak/>
        <w:t>Nota: Quaisquer alterações neste documento deverão ser submetidas ao processo de controle do projeto para aprovações antes de serem incorporadas a este documento.</w:t>
      </w:r>
    </w:p>
    <w:p w14:paraId="79606E04" w14:textId="77777777" w:rsidR="00310A91" w:rsidRPr="00310A91" w:rsidRDefault="00310A91" w:rsidP="00310A91">
      <w:pPr>
        <w:rPr>
          <w:lang w:eastAsia="en-US"/>
        </w:rPr>
      </w:pPr>
    </w:p>
    <w:p w14:paraId="036980D3" w14:textId="77777777" w:rsidR="00310A91" w:rsidRPr="00310A91" w:rsidRDefault="00310A91" w:rsidP="00310A91">
      <w:pPr>
        <w:rPr>
          <w:lang w:eastAsia="en-US"/>
        </w:rPr>
      </w:pPr>
    </w:p>
    <w:p w14:paraId="017FCB64" w14:textId="77777777" w:rsidR="00310A91" w:rsidRPr="00310A91" w:rsidRDefault="00310A91" w:rsidP="00310A91">
      <w:pPr>
        <w:rPr>
          <w:lang w:eastAsia="en-US"/>
        </w:rPr>
      </w:pPr>
    </w:p>
    <w:p w14:paraId="1EAA594D" w14:textId="77777777" w:rsidR="00310A91" w:rsidRPr="00310A91" w:rsidRDefault="00310A91" w:rsidP="00310A91">
      <w:pPr>
        <w:rPr>
          <w:lang w:eastAsia="en-US"/>
        </w:rPr>
      </w:pPr>
    </w:p>
    <w:p w14:paraId="0830ABA1" w14:textId="77777777" w:rsidR="00310A91" w:rsidRPr="00310A91" w:rsidRDefault="00310A91" w:rsidP="00310A91">
      <w:pPr>
        <w:rPr>
          <w:lang w:eastAsia="en-US"/>
        </w:rPr>
      </w:pPr>
    </w:p>
    <w:p w14:paraId="4E34F77F" w14:textId="77777777" w:rsidR="00310A91" w:rsidRPr="00310A91" w:rsidRDefault="00310A91" w:rsidP="00310A91">
      <w:pPr>
        <w:rPr>
          <w:lang w:eastAsia="en-US"/>
        </w:rPr>
      </w:pPr>
    </w:p>
    <w:sectPr w:rsidR="00310A91" w:rsidRPr="00310A91" w:rsidSect="00FE799C">
      <w:headerReference w:type="default" r:id="rId19"/>
      <w:footerReference w:type="default" r:id="rId20"/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650B1C" w14:textId="77777777" w:rsidR="00D740A6" w:rsidRDefault="00D740A6" w:rsidP="00FE799C">
      <w:r>
        <w:separator/>
      </w:r>
    </w:p>
  </w:endnote>
  <w:endnote w:type="continuationSeparator" w:id="0">
    <w:p w14:paraId="2DD0FD5A" w14:textId="77777777" w:rsidR="00D740A6" w:rsidRDefault="00D740A6" w:rsidP="00FE79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920954" w14:textId="77777777" w:rsidR="009F0DE8" w:rsidRDefault="009F0DE8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09C6F7" w14:textId="77777777" w:rsidR="00E663D1" w:rsidRDefault="00E663D1">
    <w:pPr>
      <w:pStyle w:val="Rodap"/>
    </w:pPr>
    <w:r>
      <w:rPr>
        <w:rStyle w:val="Nmerodepgina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E33480" w14:textId="77777777" w:rsidR="00E663D1" w:rsidRDefault="00E663D1">
    <w:pPr>
      <w:pStyle w:val="Rodap"/>
      <w:tabs>
        <w:tab w:val="left" w:pos="7797"/>
      </w:tabs>
    </w:pPr>
    <w:proofErr w:type="spellStart"/>
    <w:r>
      <w:rPr>
        <w:rStyle w:val="Nmerodepgina"/>
        <w:sz w:val="18"/>
      </w:rPr>
      <w:t>mds</w:t>
    </w:r>
    <w:proofErr w:type="spellEnd"/>
    <w:r>
      <w:rPr>
        <w:rStyle w:val="Nmerodepgina"/>
        <w:sz w:val="18"/>
      </w:rPr>
      <w:t xml:space="preserve"> - </w:t>
    </w:r>
    <w:proofErr w:type="spellStart"/>
    <w:r>
      <w:rPr>
        <w:rStyle w:val="Nmerodepgina"/>
        <w:sz w:val="18"/>
      </w:rPr>
      <w:t>dcu</w:t>
    </w:r>
    <w:proofErr w:type="spellEnd"/>
    <w:r>
      <w:rPr>
        <w:rStyle w:val="Nmerodepgina"/>
        <w:sz w:val="18"/>
      </w:rPr>
      <w:t xml:space="preserve"> – 007</w:t>
    </w:r>
    <w:r>
      <w:rPr>
        <w:rStyle w:val="Nmerodepgina"/>
        <w:sz w:val="18"/>
      </w:rPr>
      <w:tab/>
    </w:r>
    <w:r>
      <w:rPr>
        <w:rStyle w:val="Nmerodepgina"/>
        <w:sz w:val="18"/>
        <w:szCs w:val="18"/>
      </w:rPr>
      <w:t xml:space="preserve">Página </w:t>
    </w:r>
    <w:r>
      <w:rPr>
        <w:rStyle w:val="Nmerodepgina"/>
        <w:sz w:val="18"/>
        <w:szCs w:val="18"/>
      </w:rPr>
      <w:fldChar w:fldCharType="begin"/>
    </w:r>
    <w:r>
      <w:rPr>
        <w:rStyle w:val="Nmerodepgina"/>
        <w:sz w:val="18"/>
        <w:szCs w:val="18"/>
      </w:rPr>
      <w:instrText xml:space="preserve"> PAGE </w:instrText>
    </w:r>
    <w:r>
      <w:rPr>
        <w:rStyle w:val="Nmerodepgina"/>
        <w:sz w:val="18"/>
        <w:szCs w:val="18"/>
      </w:rPr>
      <w:fldChar w:fldCharType="separate"/>
    </w:r>
    <w:r>
      <w:rPr>
        <w:rStyle w:val="Nmerodepgina"/>
        <w:noProof/>
        <w:sz w:val="18"/>
        <w:szCs w:val="18"/>
      </w:rPr>
      <w:t>4</w:t>
    </w:r>
    <w:r>
      <w:rPr>
        <w:rStyle w:val="Nmerodepgina"/>
        <w:sz w:val="18"/>
        <w:szCs w:val="18"/>
      </w:rPr>
      <w:fldChar w:fldCharType="end"/>
    </w:r>
    <w:r>
      <w:rPr>
        <w:rStyle w:val="Nmerodepgina"/>
        <w:sz w:val="18"/>
        <w:szCs w:val="18"/>
      </w:rPr>
      <w:t xml:space="preserve"> de </w:t>
    </w:r>
    <w:r>
      <w:rPr>
        <w:rStyle w:val="Nmerodepgina"/>
        <w:sz w:val="18"/>
        <w:szCs w:val="18"/>
      </w:rPr>
      <w:fldChar w:fldCharType="begin"/>
    </w:r>
    <w:r>
      <w:rPr>
        <w:rStyle w:val="Nmerodepgina"/>
        <w:sz w:val="18"/>
        <w:szCs w:val="18"/>
      </w:rPr>
      <w:instrText xml:space="preserve"> NUMPAGES </w:instrText>
    </w:r>
    <w:r>
      <w:rPr>
        <w:rStyle w:val="Nmerodepgina"/>
        <w:sz w:val="18"/>
        <w:szCs w:val="18"/>
      </w:rPr>
      <w:fldChar w:fldCharType="separate"/>
    </w:r>
    <w:r w:rsidR="00EF6B8D">
      <w:rPr>
        <w:rStyle w:val="Nmerodepgina"/>
        <w:noProof/>
        <w:sz w:val="18"/>
        <w:szCs w:val="18"/>
      </w:rPr>
      <w:t>8</w:t>
    </w:r>
    <w:r>
      <w:rPr>
        <w:rStyle w:val="Nmerodepgina"/>
        <w:sz w:val="18"/>
        <w:szCs w:val="18"/>
      </w:rPr>
      <w:fldChar w:fldCharType="end"/>
    </w:r>
  </w:p>
  <w:p w14:paraId="4461E7EB" w14:textId="77777777" w:rsidR="00E663D1" w:rsidRDefault="00E663D1">
    <w:pPr>
      <w:pStyle w:val="Rodap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50161F" w14:textId="77777777" w:rsidR="00E663D1" w:rsidRDefault="00E663D1">
    <w:pPr>
      <w:pStyle w:val="Rodap"/>
      <w:tabs>
        <w:tab w:val="left" w:pos="4200"/>
        <w:tab w:val="left" w:pos="7797"/>
      </w:tabs>
      <w:rPr>
        <w:rStyle w:val="Nmerodepgina"/>
        <w:sz w:val="18"/>
      </w:rPr>
    </w:pPr>
  </w:p>
  <w:p w14:paraId="676D7036" w14:textId="77777777" w:rsidR="00E663D1" w:rsidRDefault="00E663D1">
    <w:pPr>
      <w:pStyle w:val="Rodap"/>
      <w:tabs>
        <w:tab w:val="left" w:pos="4200"/>
        <w:tab w:val="left" w:pos="7920"/>
      </w:tabs>
      <w:rPr>
        <w:sz w:val="16"/>
        <w:szCs w:val="1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78EAEC16" wp14:editId="67701082">
              <wp:simplePos x="0" y="0"/>
              <wp:positionH relativeFrom="column">
                <wp:posOffset>-914400</wp:posOffset>
              </wp:positionH>
              <wp:positionV relativeFrom="paragraph">
                <wp:posOffset>-82550</wp:posOffset>
              </wp:positionV>
              <wp:extent cx="7848600" cy="21590"/>
              <wp:effectExtent l="0" t="0" r="0" b="0"/>
              <wp:wrapNone/>
              <wp:docPr id="18" name="Rectangl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848600" cy="21590"/>
                      </a:xfrm>
                      <a:prstGeom prst="rect">
                        <a:avLst/>
                      </a:prstGeom>
                      <a:solidFill>
                        <a:srgbClr val="7FC349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9B88AC6" id="Rectangle 12" o:spid="_x0000_s1026" style="position:absolute;margin-left:-1in;margin-top:-6.5pt;width:618pt;height:1.7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" fillcolor="#7fc349" stroked="f"/>
          </w:pict>
        </mc:Fallback>
      </mc:AlternateContent>
    </w:r>
    <w:r>
      <w:rPr>
        <w:noProof/>
        <w:sz w:val="16"/>
        <w:szCs w:val="16"/>
      </w:rPr>
      <w:t>GNC – GERENCIAMENTO DE NÃO CONFORMIDADES -</w:t>
    </w:r>
    <w:r>
      <w:rPr>
        <w:rStyle w:val="Nmerodepgina"/>
        <w:sz w:val="18"/>
      </w:rPr>
      <w:tab/>
    </w:r>
    <w:r>
      <w:rPr>
        <w:rStyle w:val="Nmerodepgina"/>
        <w:sz w:val="16"/>
        <w:szCs w:val="16"/>
      </w:rPr>
      <w:t>TI</w:t>
    </w:r>
    <w:r>
      <w:rPr>
        <w:rStyle w:val="Nmerodepgina"/>
        <w:sz w:val="18"/>
      </w:rPr>
      <w:tab/>
    </w:r>
    <w:r>
      <w:rPr>
        <w:rStyle w:val="Nmerodepgina"/>
        <w:sz w:val="16"/>
        <w:szCs w:val="16"/>
      </w:rPr>
      <w:t xml:space="preserve">Página </w:t>
    </w:r>
    <w:r>
      <w:rPr>
        <w:rStyle w:val="Nmerodepgina"/>
        <w:sz w:val="16"/>
        <w:szCs w:val="16"/>
      </w:rPr>
      <w:fldChar w:fldCharType="begin"/>
    </w:r>
    <w:r>
      <w:rPr>
        <w:rStyle w:val="Nmerodepgina"/>
        <w:sz w:val="16"/>
        <w:szCs w:val="16"/>
      </w:rPr>
      <w:instrText xml:space="preserve"> PAGE </w:instrText>
    </w:r>
    <w:r>
      <w:rPr>
        <w:rStyle w:val="Nmerodepgina"/>
        <w:sz w:val="16"/>
        <w:szCs w:val="16"/>
      </w:rPr>
      <w:fldChar w:fldCharType="separate"/>
    </w:r>
    <w:r>
      <w:rPr>
        <w:rStyle w:val="Nmerodepgina"/>
        <w:noProof/>
        <w:sz w:val="16"/>
        <w:szCs w:val="16"/>
      </w:rPr>
      <w:t>11</w:t>
    </w:r>
    <w:r>
      <w:rPr>
        <w:rStyle w:val="Nmerodepgina"/>
        <w:sz w:val="16"/>
        <w:szCs w:val="16"/>
      </w:rPr>
      <w:fldChar w:fldCharType="end"/>
    </w:r>
    <w:r>
      <w:rPr>
        <w:rStyle w:val="Nmerodepgina"/>
        <w:sz w:val="16"/>
        <w:szCs w:val="16"/>
      </w:rPr>
      <w:t xml:space="preserve"> de </w:t>
    </w:r>
    <w:r>
      <w:rPr>
        <w:rStyle w:val="Nmerodepgina"/>
        <w:sz w:val="16"/>
        <w:szCs w:val="16"/>
      </w:rPr>
      <w:fldChar w:fldCharType="begin"/>
    </w:r>
    <w:r>
      <w:rPr>
        <w:rStyle w:val="Nmerodepgina"/>
        <w:sz w:val="16"/>
        <w:szCs w:val="16"/>
      </w:rPr>
      <w:instrText xml:space="preserve"> NUMPAGES </w:instrText>
    </w:r>
    <w:r>
      <w:rPr>
        <w:rStyle w:val="Nmerodepgina"/>
        <w:sz w:val="16"/>
        <w:szCs w:val="16"/>
      </w:rPr>
      <w:fldChar w:fldCharType="separate"/>
    </w:r>
    <w:r w:rsidR="00EF6B8D">
      <w:rPr>
        <w:rStyle w:val="Nmerodepgina"/>
        <w:noProof/>
        <w:sz w:val="16"/>
        <w:szCs w:val="16"/>
      </w:rPr>
      <w:t>8</w:t>
    </w:r>
    <w:r>
      <w:rPr>
        <w:rStyle w:val="Nmerodepgina"/>
        <w:sz w:val="16"/>
        <w:szCs w:val="16"/>
      </w:rPr>
      <w:fldChar w:fldCharType="end"/>
    </w:r>
  </w:p>
  <w:p w14:paraId="6C76B65C" w14:textId="77777777" w:rsidR="00E663D1" w:rsidRDefault="00E663D1">
    <w:pPr>
      <w:pStyle w:val="Rodap"/>
      <w:rPr>
        <w:sz w:val="16"/>
        <w:szCs w:val="16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472" w:type="dxa"/>
      <w:tblInd w:w="-42" w:type="dxa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570"/>
      <w:gridCol w:w="1570"/>
      <w:gridCol w:w="1571"/>
      <w:gridCol w:w="3861"/>
      <w:gridCol w:w="900"/>
    </w:tblGrid>
    <w:tr w:rsidR="00E663D1" w:rsidRPr="00256898" w14:paraId="37999D3F" w14:textId="77777777" w:rsidTr="000359F0">
      <w:trPr>
        <w:trHeight w:val="281"/>
      </w:trPr>
      <w:tc>
        <w:tcPr>
          <w:tcW w:w="1570" w:type="dxa"/>
          <w:tcBorders>
            <w:top w:val="single" w:sz="4" w:space="0" w:color="auto"/>
            <w:left w:val="single" w:sz="4" w:space="0" w:color="auto"/>
            <w:bottom w:val="dashed" w:sz="4" w:space="0" w:color="auto"/>
            <w:right w:val="single" w:sz="4" w:space="0" w:color="auto"/>
          </w:tcBorders>
          <w:shd w:val="clear" w:color="auto" w:fill="FFFFFF"/>
        </w:tcPr>
        <w:p w14:paraId="1F9B8D22" w14:textId="64ADD1B7" w:rsidR="00E663D1" w:rsidRPr="00256898" w:rsidRDefault="00E663D1" w:rsidP="00BD39CE">
          <w:pPr>
            <w:rPr>
              <w:rFonts w:ascii="Arial Narrow" w:hAnsi="Arial Narrow" w:cs="Arial"/>
              <w:sz w:val="16"/>
              <w:szCs w:val="16"/>
            </w:rPr>
          </w:pPr>
          <w:r w:rsidRPr="00256898">
            <w:rPr>
              <w:rFonts w:ascii="Arial Narrow" w:hAnsi="Arial Narrow" w:cs="Arial"/>
              <w:sz w:val="16"/>
              <w:szCs w:val="16"/>
            </w:rPr>
            <w:t>Elaborado por</w:t>
          </w:r>
          <w:r w:rsidR="00C662AD">
            <w:rPr>
              <w:rFonts w:ascii="Arial Narrow" w:hAnsi="Arial Narrow" w:cs="Arial"/>
              <w:sz w:val="16"/>
              <w:szCs w:val="16"/>
            </w:rPr>
            <w:t>:</w:t>
          </w:r>
        </w:p>
      </w:tc>
      <w:tc>
        <w:tcPr>
          <w:tcW w:w="1570" w:type="dxa"/>
          <w:tcBorders>
            <w:top w:val="single" w:sz="4" w:space="0" w:color="auto"/>
            <w:left w:val="single" w:sz="4" w:space="0" w:color="auto"/>
            <w:bottom w:val="dashed" w:sz="4" w:space="0" w:color="auto"/>
            <w:right w:val="single" w:sz="4" w:space="0" w:color="auto"/>
          </w:tcBorders>
          <w:shd w:val="clear" w:color="auto" w:fill="FFFFFF"/>
        </w:tcPr>
        <w:p w14:paraId="2D822666" w14:textId="42717C20" w:rsidR="00E663D1" w:rsidRPr="00256898" w:rsidRDefault="00C662AD" w:rsidP="00256898">
          <w:pPr>
            <w:rPr>
              <w:rFonts w:ascii="Arial Narrow" w:hAnsi="Arial Narrow" w:cs="Arial"/>
              <w:sz w:val="16"/>
              <w:szCs w:val="16"/>
            </w:rPr>
          </w:pPr>
          <w:r>
            <w:rPr>
              <w:rFonts w:ascii="Arial Narrow" w:hAnsi="Arial Narrow" w:cs="Arial"/>
              <w:sz w:val="16"/>
              <w:szCs w:val="16"/>
            </w:rPr>
            <w:t xml:space="preserve">Aprovado por: </w:t>
          </w:r>
        </w:p>
      </w:tc>
      <w:tc>
        <w:tcPr>
          <w:tcW w:w="1571" w:type="dxa"/>
          <w:tcBorders>
            <w:top w:val="single" w:sz="4" w:space="0" w:color="auto"/>
            <w:left w:val="single" w:sz="4" w:space="0" w:color="auto"/>
            <w:bottom w:val="dashed" w:sz="4" w:space="0" w:color="auto"/>
            <w:right w:val="single" w:sz="4" w:space="0" w:color="auto"/>
          </w:tcBorders>
          <w:shd w:val="clear" w:color="auto" w:fill="FFFFFF"/>
        </w:tcPr>
        <w:p w14:paraId="7507D0BF" w14:textId="77777777" w:rsidR="00E663D1" w:rsidRPr="00256898" w:rsidRDefault="00E663D1" w:rsidP="00256898">
          <w:pPr>
            <w:rPr>
              <w:rFonts w:ascii="Arial Narrow" w:hAnsi="Arial Narrow" w:cs="Arial"/>
              <w:sz w:val="16"/>
              <w:szCs w:val="16"/>
            </w:rPr>
          </w:pPr>
          <w:r>
            <w:rPr>
              <w:rFonts w:ascii="Arial Narrow" w:hAnsi="Arial Narrow" w:cs="Arial"/>
              <w:sz w:val="16"/>
              <w:szCs w:val="16"/>
            </w:rPr>
            <w:t>Data de aprovação:</w:t>
          </w:r>
        </w:p>
      </w:tc>
      <w:tc>
        <w:tcPr>
          <w:tcW w:w="3861" w:type="dxa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FFFFFF"/>
          <w:vAlign w:val="center"/>
        </w:tcPr>
        <w:p w14:paraId="47E02A58" w14:textId="77777777" w:rsidR="0067179D" w:rsidRPr="0067179D" w:rsidRDefault="0067179D" w:rsidP="0067179D">
          <w:pPr>
            <w:pStyle w:val="Ttulo"/>
            <w:spacing w:before="120"/>
            <w:jc w:val="left"/>
            <w:rPr>
              <w:rFonts w:cs="Arial"/>
              <w:b w:val="0"/>
              <w:sz w:val="18"/>
              <w:szCs w:val="18"/>
              <w:lang w:val="pt-BR"/>
            </w:rPr>
          </w:pPr>
          <w:r w:rsidRPr="0067179D">
            <w:rPr>
              <w:rFonts w:cs="Arial"/>
              <w:b w:val="0"/>
              <w:sz w:val="18"/>
              <w:szCs w:val="18"/>
              <w:lang w:val="pt-BR"/>
            </w:rPr>
            <w:t>Registro das Alterações de Status</w:t>
          </w:r>
        </w:p>
        <w:p w14:paraId="7DC54EA7" w14:textId="77777777" w:rsidR="00E663D1" w:rsidRPr="00256898" w:rsidRDefault="00E663D1" w:rsidP="00C662AD">
          <w:pPr>
            <w:rPr>
              <w:rFonts w:ascii="Arial Narrow" w:hAnsi="Arial Narrow" w:cs="Arial"/>
              <w:sz w:val="16"/>
              <w:szCs w:val="16"/>
            </w:rPr>
          </w:pPr>
        </w:p>
      </w:tc>
      <w:tc>
        <w:tcPr>
          <w:tcW w:w="900" w:type="dxa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FFFFFF"/>
          <w:vAlign w:val="center"/>
        </w:tcPr>
        <w:p w14:paraId="156750F6" w14:textId="77777777" w:rsidR="00E663D1" w:rsidRPr="00256898" w:rsidRDefault="00E663D1" w:rsidP="000359F0">
          <w:pPr>
            <w:jc w:val="center"/>
            <w:rPr>
              <w:rFonts w:ascii="Arial Narrow" w:hAnsi="Arial Narrow" w:cs="Arial"/>
              <w:sz w:val="16"/>
              <w:szCs w:val="16"/>
            </w:rPr>
          </w:pPr>
          <w:r>
            <w:rPr>
              <w:rStyle w:val="Nmerodepgina"/>
            </w:rPr>
            <w:fldChar w:fldCharType="begin"/>
          </w:r>
          <w:r>
            <w:rPr>
              <w:rStyle w:val="Nmerodepgina"/>
            </w:rPr>
            <w:instrText xml:space="preserve"> PAGE </w:instrText>
          </w:r>
          <w:r>
            <w:rPr>
              <w:rStyle w:val="Nmerodepgina"/>
            </w:rPr>
            <w:fldChar w:fldCharType="separate"/>
          </w:r>
          <w:r w:rsidR="00EF6B8D">
            <w:rPr>
              <w:rStyle w:val="Nmerodepgina"/>
              <w:noProof/>
            </w:rPr>
            <w:t>8</w:t>
          </w:r>
          <w:r>
            <w:rPr>
              <w:rStyle w:val="Nmerodepgina"/>
            </w:rPr>
            <w:fldChar w:fldCharType="end"/>
          </w:r>
          <w:r>
            <w:rPr>
              <w:rStyle w:val="Nmerodepgina"/>
            </w:rPr>
            <w:t xml:space="preserve"> / </w:t>
          </w:r>
          <w:r>
            <w:rPr>
              <w:rStyle w:val="Nmerodepgina"/>
            </w:rPr>
            <w:fldChar w:fldCharType="begin"/>
          </w:r>
          <w:r>
            <w:rPr>
              <w:rStyle w:val="Nmerodepgina"/>
            </w:rPr>
            <w:instrText xml:space="preserve"> NUMPAGES </w:instrText>
          </w:r>
          <w:r>
            <w:rPr>
              <w:rStyle w:val="Nmerodepgina"/>
            </w:rPr>
            <w:fldChar w:fldCharType="separate"/>
          </w:r>
          <w:r w:rsidR="00EF6B8D">
            <w:rPr>
              <w:rStyle w:val="Nmerodepgina"/>
              <w:noProof/>
            </w:rPr>
            <w:t>8</w:t>
          </w:r>
          <w:r>
            <w:rPr>
              <w:rStyle w:val="Nmerodepgina"/>
            </w:rPr>
            <w:fldChar w:fldCharType="end"/>
          </w:r>
        </w:p>
      </w:tc>
    </w:tr>
    <w:tr w:rsidR="00E663D1" w:rsidRPr="00256898" w14:paraId="08D735EE" w14:textId="77777777" w:rsidTr="00535239">
      <w:trPr>
        <w:trHeight w:val="404"/>
      </w:trPr>
      <w:tc>
        <w:tcPr>
          <w:tcW w:w="1570" w:type="dxa"/>
          <w:tcBorders>
            <w:top w:val="dashed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FFFFF"/>
        </w:tcPr>
        <w:p w14:paraId="1B32565A" w14:textId="419B344A" w:rsidR="00E663D1" w:rsidRPr="00256898" w:rsidRDefault="00E663D1" w:rsidP="00263B2C">
          <w:pPr>
            <w:rPr>
              <w:rFonts w:ascii="Arial Narrow" w:hAnsi="Arial Narrow" w:cs="Arial"/>
              <w:sz w:val="16"/>
              <w:szCs w:val="16"/>
            </w:rPr>
          </w:pPr>
        </w:p>
      </w:tc>
      <w:tc>
        <w:tcPr>
          <w:tcW w:w="1570" w:type="dxa"/>
          <w:tcBorders>
            <w:top w:val="dashed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FFFFF"/>
        </w:tcPr>
        <w:p w14:paraId="752773B6" w14:textId="7B5336FD" w:rsidR="00E663D1" w:rsidRDefault="00E663D1" w:rsidP="00BD39CE">
          <w:pPr>
            <w:rPr>
              <w:rFonts w:ascii="Arial Narrow" w:hAnsi="Arial Narrow" w:cs="Arial"/>
              <w:sz w:val="16"/>
              <w:szCs w:val="16"/>
            </w:rPr>
          </w:pPr>
        </w:p>
      </w:tc>
      <w:tc>
        <w:tcPr>
          <w:tcW w:w="1571" w:type="dxa"/>
          <w:tcBorders>
            <w:top w:val="dashed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FFFFF"/>
        </w:tcPr>
        <w:p w14:paraId="058F1617" w14:textId="16B3A6FA" w:rsidR="00E663D1" w:rsidRDefault="00E663D1" w:rsidP="00D32A4E">
          <w:pPr>
            <w:rPr>
              <w:rFonts w:ascii="Arial Narrow" w:hAnsi="Arial Narrow" w:cs="Arial"/>
              <w:sz w:val="16"/>
              <w:szCs w:val="16"/>
            </w:rPr>
          </w:pPr>
        </w:p>
      </w:tc>
      <w:tc>
        <w:tcPr>
          <w:tcW w:w="3861" w:type="dxa"/>
          <w:vMerge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FFFFF"/>
          <w:vAlign w:val="center"/>
        </w:tcPr>
        <w:p w14:paraId="5D4F2554" w14:textId="77777777" w:rsidR="00E663D1" w:rsidRPr="00256898" w:rsidRDefault="00E663D1" w:rsidP="00256898">
          <w:pPr>
            <w:rPr>
              <w:rFonts w:ascii="Arial Narrow" w:hAnsi="Arial Narrow" w:cs="Arial"/>
              <w:sz w:val="16"/>
              <w:szCs w:val="16"/>
            </w:rPr>
          </w:pPr>
        </w:p>
      </w:tc>
      <w:tc>
        <w:tcPr>
          <w:tcW w:w="900" w:type="dxa"/>
          <w:vMerge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FFFFF"/>
          <w:vAlign w:val="center"/>
        </w:tcPr>
        <w:p w14:paraId="4057F177" w14:textId="77777777" w:rsidR="00E663D1" w:rsidRPr="00256898" w:rsidRDefault="00E663D1" w:rsidP="00256898">
          <w:pPr>
            <w:rPr>
              <w:rFonts w:ascii="Arial Narrow" w:hAnsi="Arial Narrow" w:cs="Arial"/>
              <w:sz w:val="16"/>
              <w:szCs w:val="16"/>
            </w:rPr>
          </w:pPr>
        </w:p>
      </w:tc>
    </w:tr>
  </w:tbl>
  <w:p w14:paraId="433C9AD1" w14:textId="77777777" w:rsidR="00E663D1" w:rsidRPr="00256898" w:rsidRDefault="00E663D1" w:rsidP="00256898">
    <w:pPr>
      <w:pStyle w:val="Rodap"/>
      <w:rPr>
        <w:sz w:val="16"/>
        <w:szCs w:val="16"/>
      </w:rPr>
    </w:pPr>
  </w:p>
  <w:p w14:paraId="070C15FA" w14:textId="77777777" w:rsidR="00E663D1" w:rsidRDefault="00E663D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006887" w14:textId="77777777" w:rsidR="00D740A6" w:rsidRDefault="00D740A6" w:rsidP="00FE799C">
      <w:r>
        <w:separator/>
      </w:r>
    </w:p>
  </w:footnote>
  <w:footnote w:type="continuationSeparator" w:id="0">
    <w:p w14:paraId="5D88BF1E" w14:textId="77777777" w:rsidR="00D740A6" w:rsidRDefault="00D740A6" w:rsidP="00FE79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D9EB71" w14:textId="77777777" w:rsidR="009F0DE8" w:rsidRDefault="009F0DE8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418" w:type="dxa"/>
      <w:tblInd w:w="-431" w:type="dxa"/>
      <w:tblBorders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  <w:insideH w:val="single" w:sz="4" w:space="0" w:color="808080"/>
        <w:insideV w:val="single" w:sz="4" w:space="0" w:color="808080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084"/>
      <w:gridCol w:w="6251"/>
      <w:gridCol w:w="2083"/>
    </w:tblGrid>
    <w:tr w:rsidR="009F0DE8" w14:paraId="7F2FD621" w14:textId="77777777" w:rsidTr="009F0DE8">
      <w:trPr>
        <w:cantSplit/>
        <w:trHeight w:val="421"/>
      </w:trPr>
      <w:tc>
        <w:tcPr>
          <w:tcW w:w="2084" w:type="dxa"/>
          <w:vMerge w:val="restart"/>
          <w:tcBorders>
            <w:right w:val="single" w:sz="4" w:space="0" w:color="808080"/>
          </w:tcBorders>
          <w:vAlign w:val="center"/>
        </w:tcPr>
        <w:p w14:paraId="66C5CEE9" w14:textId="77777777" w:rsidR="009F0DE8" w:rsidRDefault="009F0DE8" w:rsidP="009F0DE8">
          <w:pPr>
            <w:pStyle w:val="Cabealho"/>
            <w:jc w:val="center"/>
          </w:pPr>
          <w:r>
            <w:rPr>
              <w:b/>
            </w:rPr>
            <w:drawing>
              <wp:inline distT="0" distB="0" distL="0" distR="0" wp14:anchorId="1CFFF265" wp14:editId="2202BE12">
                <wp:extent cx="1041621" cy="459233"/>
                <wp:effectExtent l="0" t="0" r="6350" b="0"/>
                <wp:docPr id="257416336" name="Imagem 257416336" descr="Desenho com traços pretos&#10;&#10;Descrição gerad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84120177" name="Imagem 1584120177" descr="Desenho com traços pretos&#10;&#10;Descrição gerada automa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48491" cy="46226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334" w:type="dxa"/>
          <w:gridSpan w:val="2"/>
          <w:tcBorders>
            <w:left w:val="single" w:sz="4" w:space="0" w:color="808080"/>
          </w:tcBorders>
          <w:vAlign w:val="center"/>
        </w:tcPr>
        <w:p w14:paraId="4D9F9BFB" w14:textId="77777777" w:rsidR="009F0DE8" w:rsidRDefault="009F0DE8" w:rsidP="009F0DE8">
          <w:pPr>
            <w:pStyle w:val="Cabealho"/>
            <w:jc w:val="center"/>
          </w:pPr>
          <w:r>
            <w:t>FORMULÁRIO</w:t>
          </w:r>
        </w:p>
      </w:tc>
    </w:tr>
    <w:tr w:rsidR="009F0DE8" w14:paraId="214531A6" w14:textId="77777777" w:rsidTr="009F0DE8">
      <w:trPr>
        <w:cantSplit/>
        <w:trHeight w:val="119"/>
      </w:trPr>
      <w:tc>
        <w:tcPr>
          <w:tcW w:w="2084" w:type="dxa"/>
          <w:vMerge/>
          <w:tcBorders>
            <w:right w:val="single" w:sz="4" w:space="0" w:color="808080"/>
          </w:tcBorders>
          <w:vAlign w:val="center"/>
        </w:tcPr>
        <w:p w14:paraId="6936AA0B" w14:textId="77777777" w:rsidR="009F0DE8" w:rsidRDefault="009F0DE8" w:rsidP="009F0DE8">
          <w:pPr>
            <w:pStyle w:val="Cabealho"/>
            <w:jc w:val="center"/>
            <w:rPr>
              <w:rFonts w:ascii="Arial" w:hAnsi="Arial" w:cs="Arial"/>
              <w:sz w:val="20"/>
            </w:rPr>
          </w:pPr>
        </w:p>
      </w:tc>
      <w:tc>
        <w:tcPr>
          <w:tcW w:w="6251" w:type="dxa"/>
          <w:vMerge w:val="restart"/>
          <w:tcBorders>
            <w:left w:val="single" w:sz="4" w:space="0" w:color="808080"/>
            <w:right w:val="single" w:sz="4" w:space="0" w:color="808080"/>
          </w:tcBorders>
          <w:vAlign w:val="center"/>
        </w:tcPr>
        <w:p w14:paraId="71266426" w14:textId="77777777" w:rsidR="009F0DE8" w:rsidRPr="009D71A9" w:rsidRDefault="009F0DE8" w:rsidP="009F0DE8">
          <w:pPr>
            <w:pStyle w:val="Cabealho"/>
            <w:spacing w:before="120" w:after="120"/>
            <w:jc w:val="center"/>
            <w:rPr>
              <w:rFonts w:ascii="Arial" w:hAnsi="Arial" w:cs="Arial"/>
              <w:b/>
              <w:bCs/>
              <w:color w:val="FF0000"/>
              <w:sz w:val="20"/>
            </w:rPr>
          </w:pPr>
          <w:r>
            <w:rPr>
              <w:rFonts w:ascii="Arial" w:hAnsi="Arial" w:cs="Arial"/>
              <w:b/>
              <w:bCs/>
              <w:sz w:val="20"/>
            </w:rPr>
            <w:t xml:space="preserve">DEFINIÇÃO DE REQUISITOS </w:t>
          </w:r>
          <w:r w:rsidRPr="009D71A9">
            <w:rPr>
              <w:rFonts w:ascii="Arial" w:hAnsi="Arial" w:cs="Arial"/>
              <w:b/>
              <w:bCs/>
              <w:sz w:val="20"/>
            </w:rPr>
            <w:t xml:space="preserve"> </w:t>
          </w:r>
        </w:p>
      </w:tc>
      <w:tc>
        <w:tcPr>
          <w:tcW w:w="2083" w:type="dxa"/>
          <w:tcBorders>
            <w:left w:val="single" w:sz="4" w:space="0" w:color="808080"/>
          </w:tcBorders>
          <w:vAlign w:val="center"/>
        </w:tcPr>
        <w:p w14:paraId="68DD052E" w14:textId="77777777" w:rsidR="009F0DE8" w:rsidRDefault="009F0DE8" w:rsidP="009F0DE8">
          <w:pPr>
            <w:pStyle w:val="Cabealho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Identificação:</w:t>
          </w:r>
        </w:p>
        <w:p w14:paraId="021CADD3" w14:textId="77777777" w:rsidR="009F0DE8" w:rsidRPr="00487942" w:rsidRDefault="009F0DE8" w:rsidP="009F0DE8">
          <w:pPr>
            <w:pStyle w:val="Cabealho"/>
            <w:jc w:val="center"/>
            <w:rPr>
              <w:rFonts w:ascii="Arial" w:hAnsi="Arial" w:cs="Arial"/>
              <w:b/>
              <w:bCs/>
              <w:sz w:val="20"/>
            </w:rPr>
          </w:pPr>
          <w:r w:rsidRPr="00487942">
            <w:rPr>
              <w:rFonts w:ascii="Arial" w:hAnsi="Arial" w:cs="Arial"/>
              <w:b/>
              <w:bCs/>
              <w:sz w:val="20"/>
            </w:rPr>
            <w:t>FOR-TI-005</w:t>
          </w:r>
        </w:p>
      </w:tc>
    </w:tr>
    <w:tr w:rsidR="009F0DE8" w14:paraId="250A738F" w14:textId="77777777" w:rsidTr="009F0DE8">
      <w:trPr>
        <w:cantSplit/>
        <w:trHeight w:val="119"/>
      </w:trPr>
      <w:tc>
        <w:tcPr>
          <w:tcW w:w="2084" w:type="dxa"/>
          <w:vMerge/>
          <w:tcBorders>
            <w:bottom w:val="single" w:sz="4" w:space="0" w:color="808080"/>
            <w:right w:val="single" w:sz="4" w:space="0" w:color="808080"/>
          </w:tcBorders>
          <w:vAlign w:val="center"/>
        </w:tcPr>
        <w:p w14:paraId="768E7768" w14:textId="77777777" w:rsidR="009F0DE8" w:rsidRDefault="009F0DE8" w:rsidP="009F0DE8">
          <w:pPr>
            <w:pStyle w:val="Cabealho"/>
            <w:jc w:val="center"/>
            <w:rPr>
              <w:rFonts w:ascii="Arial" w:hAnsi="Arial" w:cs="Arial"/>
              <w:sz w:val="20"/>
            </w:rPr>
          </w:pPr>
        </w:p>
      </w:tc>
      <w:tc>
        <w:tcPr>
          <w:tcW w:w="6251" w:type="dxa"/>
          <w:vMerge/>
          <w:tcBorders>
            <w:left w:val="single" w:sz="4" w:space="0" w:color="808080"/>
            <w:bottom w:val="single" w:sz="4" w:space="0" w:color="808080"/>
            <w:right w:val="single" w:sz="4" w:space="0" w:color="808080"/>
          </w:tcBorders>
          <w:vAlign w:val="center"/>
        </w:tcPr>
        <w:p w14:paraId="5287DA46" w14:textId="77777777" w:rsidR="009F0DE8" w:rsidRDefault="009F0DE8" w:rsidP="009F0DE8">
          <w:pPr>
            <w:pStyle w:val="Cabealho"/>
            <w:spacing w:before="120" w:after="120"/>
            <w:jc w:val="center"/>
            <w:rPr>
              <w:rFonts w:ascii="Arial" w:hAnsi="Arial" w:cs="Arial"/>
              <w:sz w:val="20"/>
            </w:rPr>
          </w:pPr>
        </w:p>
      </w:tc>
      <w:tc>
        <w:tcPr>
          <w:tcW w:w="2083" w:type="dxa"/>
          <w:tcBorders>
            <w:left w:val="single" w:sz="4" w:space="0" w:color="808080"/>
            <w:bottom w:val="single" w:sz="4" w:space="0" w:color="808080"/>
          </w:tcBorders>
          <w:vAlign w:val="center"/>
        </w:tcPr>
        <w:p w14:paraId="40CD9542" w14:textId="77777777" w:rsidR="009F0DE8" w:rsidRDefault="009F0DE8" w:rsidP="009F0DE8">
          <w:pPr>
            <w:pStyle w:val="Cabealho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Versão:</w:t>
          </w:r>
        </w:p>
        <w:p w14:paraId="29E3D90C" w14:textId="77777777" w:rsidR="009F0DE8" w:rsidRPr="009D71A9" w:rsidRDefault="009F0DE8" w:rsidP="009F0DE8">
          <w:pPr>
            <w:pStyle w:val="Cabealho"/>
            <w:jc w:val="center"/>
            <w:rPr>
              <w:rFonts w:ascii="Arial" w:hAnsi="Arial" w:cs="Arial"/>
              <w:b/>
              <w:bCs/>
              <w:sz w:val="16"/>
              <w:szCs w:val="16"/>
            </w:rPr>
          </w:pPr>
          <w:r>
            <w:rPr>
              <w:rFonts w:ascii="Arial" w:hAnsi="Arial" w:cs="Arial"/>
              <w:b/>
              <w:bCs/>
              <w:sz w:val="16"/>
            </w:rPr>
            <w:t>05</w:t>
          </w:r>
        </w:p>
      </w:tc>
    </w:tr>
  </w:tbl>
  <w:p w14:paraId="45544CE8" w14:textId="33448D7F" w:rsidR="00E663D1" w:rsidRDefault="009F0DE8" w:rsidP="009F0DE8">
    <w:pPr>
      <w:pStyle w:val="Cabealho"/>
      <w:tabs>
        <w:tab w:val="left" w:pos="1540"/>
      </w:tabs>
    </w:pPr>
    <w:r>
      <w:tab/>
    </w:r>
    <w:r>
      <w:tab/>
    </w:r>
  </w:p>
  <w:p w14:paraId="4E17400A" w14:textId="77777777" w:rsidR="00E663D1" w:rsidRDefault="00E663D1" w:rsidP="006F6EB1">
    <w:pPr>
      <w:pStyle w:val="Cabealho"/>
      <w:jc w:val="center"/>
    </w:pPr>
  </w:p>
  <w:p w14:paraId="6D009EB7" w14:textId="77777777" w:rsidR="00E663D1" w:rsidRDefault="00E663D1" w:rsidP="006F6EB1">
    <w:pPr>
      <w:pStyle w:val="Cabealho"/>
      <w:jc w:val="center"/>
    </w:pPr>
  </w:p>
  <w:p w14:paraId="4BD5BF93" w14:textId="77777777" w:rsidR="00E663D1" w:rsidRDefault="00E663D1" w:rsidP="006F6EB1">
    <w:pPr>
      <w:pStyle w:val="Cabealho"/>
      <w:jc w:val="center"/>
    </w:pPr>
  </w:p>
  <w:p w14:paraId="62235639" w14:textId="77777777" w:rsidR="00E663D1" w:rsidRDefault="00E663D1" w:rsidP="006F6EB1">
    <w:pPr>
      <w:pStyle w:val="Cabealho"/>
      <w:jc w:val="center"/>
    </w:pPr>
  </w:p>
  <w:p w14:paraId="00AFB129" w14:textId="77777777" w:rsidR="00E663D1" w:rsidRDefault="00E663D1" w:rsidP="006F6EB1">
    <w:pPr>
      <w:pStyle w:val="Cabealho"/>
      <w:jc w:val="center"/>
    </w:pPr>
  </w:p>
  <w:p w14:paraId="6F2C2D4F" w14:textId="77777777" w:rsidR="00E663D1" w:rsidRDefault="00E663D1" w:rsidP="006F6EB1">
    <w:pPr>
      <w:pStyle w:val="Cabealho"/>
    </w:pPr>
  </w:p>
  <w:p w14:paraId="0CD3317B" w14:textId="77777777" w:rsidR="00E663D1" w:rsidRDefault="00E663D1" w:rsidP="006F6EB1">
    <w:pPr>
      <w:pStyle w:val="Cabealho"/>
    </w:pPr>
  </w:p>
  <w:p w14:paraId="1D1DEB6A" w14:textId="77777777" w:rsidR="00E663D1" w:rsidRDefault="00E663D1" w:rsidP="006F6EB1">
    <w:pPr>
      <w:pStyle w:val="Cabealho"/>
    </w:pPr>
  </w:p>
  <w:p w14:paraId="1FDD1009" w14:textId="77777777" w:rsidR="00E663D1" w:rsidRDefault="00E663D1" w:rsidP="006F6EB1">
    <w:pPr>
      <w:pStyle w:val="Cabealho"/>
    </w:pPr>
  </w:p>
  <w:p w14:paraId="7EBCEA87" w14:textId="77777777" w:rsidR="00E663D1" w:rsidRPr="006F6EB1" w:rsidRDefault="00E663D1" w:rsidP="006F6EB1">
    <w:pPr>
      <w:pStyle w:val="Cabealho"/>
      <w:ind w:firstLine="3544"/>
    </w:pPr>
  </w:p>
  <w:p w14:paraId="307E4544" w14:textId="77777777" w:rsidR="00E663D1" w:rsidRPr="006F6EB1" w:rsidRDefault="00E663D1" w:rsidP="006F6EB1">
    <w:pPr>
      <w:pStyle w:val="Cabealho"/>
      <w:ind w:firstLine="3544"/>
    </w:pPr>
  </w:p>
  <w:p w14:paraId="7733FDDE" w14:textId="02DF232F" w:rsidR="00E663D1" w:rsidRPr="006F6EB1" w:rsidRDefault="009F0DE8" w:rsidP="009F0DE8">
    <w:pPr>
      <w:pStyle w:val="Cabealho"/>
      <w:tabs>
        <w:tab w:val="clear" w:pos="4252"/>
        <w:tab w:val="clear" w:pos="8504"/>
        <w:tab w:val="left" w:pos="5510"/>
      </w:tabs>
      <w:ind w:firstLine="3544"/>
    </w:pPr>
    <w:r>
      <w:tab/>
    </w:r>
  </w:p>
  <w:p w14:paraId="209F2862" w14:textId="77777777" w:rsidR="00E663D1" w:rsidRPr="006F6EB1" w:rsidRDefault="00E663D1" w:rsidP="006F6EB1">
    <w:pPr>
      <w:pStyle w:val="Cabealho"/>
      <w:ind w:firstLine="3544"/>
    </w:pPr>
  </w:p>
  <w:p w14:paraId="14DCFF76" w14:textId="77777777" w:rsidR="00E663D1" w:rsidRPr="006F6EB1" w:rsidRDefault="00E663D1" w:rsidP="00523125">
    <w:pPr>
      <w:pStyle w:val="Cabealho"/>
      <w:ind w:firstLine="3544"/>
      <w:jc w:val="right"/>
    </w:pPr>
  </w:p>
  <w:p w14:paraId="7D410CC2" w14:textId="77777777" w:rsidR="00E663D1" w:rsidRDefault="00E663D1" w:rsidP="00A33F58">
    <w:pPr>
      <w:pStyle w:val="Cabealho"/>
      <w:ind w:firstLine="5387"/>
    </w:pPr>
    <w:r>
      <w:drawing>
        <wp:inline distT="0" distB="0" distL="0" distR="0" wp14:anchorId="52365B6A" wp14:editId="0A5DD936">
          <wp:extent cx="2428875" cy="1095375"/>
          <wp:effectExtent l="0" t="0" r="9525" b="9525"/>
          <wp:docPr id="802716280" name="Imagem 802716280" descr="Descrição: Descrição: logo_belliz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 descr="Descrição: Descrição: logo_belliz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28875" cy="1095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39365D6" w14:textId="77777777" w:rsidR="00E663D1" w:rsidRDefault="00E663D1" w:rsidP="00A33F58">
    <w:pPr>
      <w:pStyle w:val="Cabealho"/>
      <w:ind w:firstLine="5387"/>
    </w:pPr>
  </w:p>
  <w:p w14:paraId="08B6AA39" w14:textId="77777777" w:rsidR="00E663D1" w:rsidRPr="006F6EB1" w:rsidRDefault="00E663D1" w:rsidP="006F6EB1">
    <w:pPr>
      <w:pStyle w:val="Cabealho"/>
      <w:ind w:firstLine="3544"/>
    </w:pPr>
    <w:r>
      <mc:AlternateContent>
        <mc:Choice Requires="wps">
          <w:drawing>
            <wp:anchor distT="4294967295" distB="4294967295" distL="114300" distR="114300" simplePos="0" relativeHeight="251665408" behindDoc="0" locked="0" layoutInCell="1" allowOverlap="1" wp14:anchorId="4D62AF14" wp14:editId="5DE37086">
              <wp:simplePos x="0" y="0"/>
              <wp:positionH relativeFrom="column">
                <wp:posOffset>-434340</wp:posOffset>
              </wp:positionH>
              <wp:positionV relativeFrom="paragraph">
                <wp:posOffset>38734</wp:posOffset>
              </wp:positionV>
              <wp:extent cx="7153275" cy="0"/>
              <wp:effectExtent l="0" t="0" r="9525" b="19050"/>
              <wp:wrapNone/>
              <wp:docPr id="19" name="AutoShap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153275" cy="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chemeClr val="bg2">
                            <a:lumMod val="75000"/>
                            <a:lumOff val="0"/>
                          </a:schemeClr>
                        </a:solidFill>
                        <a:round/>
                        <a:headEnd type="none" w="med" len="med"/>
                        <a:tailEnd type="none" w="med" len="med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6EEE60A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1" o:spid="_x0000_s1026" type="#_x0000_t32" style="position:absolute;margin-left:-34.2pt;margin-top:3.05pt;width:563.25pt;height:0;z-index:25166540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" strokecolor="#c4bc96 [2414]" strokeweight="1.5pt"/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5D8BB7" w14:textId="77777777" w:rsidR="009F0DE8" w:rsidRDefault="009F0DE8">
    <w:pPr>
      <w:pStyle w:val="Cabealho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E1F0A1" w14:textId="77777777" w:rsidR="00E663D1" w:rsidRDefault="00E663D1" w:rsidP="006F6EB1">
    <w:pPr>
      <w:pStyle w:val="Cabealho"/>
    </w:pPr>
  </w:p>
  <w:tbl>
    <w:tblPr>
      <w:tblW w:w="0" w:type="auto"/>
      <w:tblLook w:val="01E0" w:firstRow="1" w:lastRow="1" w:firstColumn="1" w:lastColumn="1" w:noHBand="0" w:noVBand="0"/>
    </w:tblPr>
    <w:tblGrid>
      <w:gridCol w:w="4765"/>
      <w:gridCol w:w="4765"/>
    </w:tblGrid>
    <w:tr w:rsidR="00E663D1" w14:paraId="7CB3EDB7" w14:textId="77777777">
      <w:tc>
        <w:tcPr>
          <w:tcW w:w="4765" w:type="dxa"/>
          <w:vAlign w:val="bottom"/>
        </w:tcPr>
        <w:p w14:paraId="49D9557C" w14:textId="77777777" w:rsidR="00E663D1" w:rsidRDefault="00E663D1" w:rsidP="006F6EB1">
          <w:pPr>
            <w:pStyle w:val="Cabealho"/>
          </w:pPr>
        </w:p>
      </w:tc>
      <w:tc>
        <w:tcPr>
          <w:tcW w:w="4765" w:type="dxa"/>
        </w:tcPr>
        <w:p w14:paraId="31B15FC6" w14:textId="77777777" w:rsidR="00E663D1" w:rsidRDefault="00E663D1" w:rsidP="006F6EB1">
          <w:pPr>
            <w:pStyle w:val="Cabealho"/>
          </w:pPr>
          <w:r>
            <w:drawing>
              <wp:inline distT="0" distB="0" distL="0" distR="0" wp14:anchorId="7960B1D9" wp14:editId="0D93C4A0">
                <wp:extent cx="1076325" cy="542925"/>
                <wp:effectExtent l="0" t="0" r="9525" b="9525"/>
                <wp:docPr id="1057521127" name="Imagem 1057521127" descr="Descrição: 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9" descr="Descrição: 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76325" cy="542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DB38DED" w14:textId="77777777" w:rsidR="00E663D1" w:rsidRDefault="00E663D1" w:rsidP="006F6EB1">
    <w:pPr>
      <w:pStyle w:val="Cabealho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418" w:type="dxa"/>
      <w:tblInd w:w="-1139" w:type="dxa"/>
      <w:tblBorders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  <w:insideH w:val="single" w:sz="4" w:space="0" w:color="808080"/>
        <w:insideV w:val="single" w:sz="4" w:space="0" w:color="808080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084"/>
      <w:gridCol w:w="6251"/>
      <w:gridCol w:w="2083"/>
    </w:tblGrid>
    <w:tr w:rsidR="00487942" w14:paraId="07B26823" w14:textId="77777777" w:rsidTr="00487942">
      <w:trPr>
        <w:cantSplit/>
        <w:trHeight w:val="421"/>
      </w:trPr>
      <w:tc>
        <w:tcPr>
          <w:tcW w:w="2084" w:type="dxa"/>
          <w:vMerge w:val="restart"/>
          <w:tcBorders>
            <w:right w:val="single" w:sz="4" w:space="0" w:color="808080"/>
          </w:tcBorders>
          <w:vAlign w:val="center"/>
        </w:tcPr>
        <w:p w14:paraId="4EB1B0F1" w14:textId="77777777" w:rsidR="00487942" w:rsidRDefault="00487942" w:rsidP="00487942">
          <w:pPr>
            <w:pStyle w:val="Cabealho"/>
            <w:jc w:val="center"/>
          </w:pPr>
          <w:bookmarkStart w:id="11" w:name="_Hlk89764318"/>
          <w:r>
            <w:rPr>
              <w:b/>
            </w:rPr>
            <w:drawing>
              <wp:inline distT="0" distB="0" distL="0" distR="0" wp14:anchorId="6F0F9C72" wp14:editId="44F1AD16">
                <wp:extent cx="1041621" cy="459233"/>
                <wp:effectExtent l="0" t="0" r="6350" b="0"/>
                <wp:docPr id="945474350" name="Imagem 945474350" descr="Desenho com traços pretos&#10;&#10;Descrição gerad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84120177" name="Imagem 1584120177" descr="Desenho com traços pretos&#10;&#10;Descrição gerada automa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48491" cy="46226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334" w:type="dxa"/>
          <w:gridSpan w:val="2"/>
          <w:tcBorders>
            <w:left w:val="single" w:sz="4" w:space="0" w:color="808080"/>
          </w:tcBorders>
          <w:vAlign w:val="center"/>
        </w:tcPr>
        <w:p w14:paraId="11DDDEA0" w14:textId="77777777" w:rsidR="00487942" w:rsidRDefault="00487942" w:rsidP="00487942">
          <w:pPr>
            <w:pStyle w:val="Cabealho"/>
            <w:jc w:val="center"/>
          </w:pPr>
          <w:r>
            <w:t>FORMULÁRIO</w:t>
          </w:r>
        </w:p>
      </w:tc>
    </w:tr>
    <w:tr w:rsidR="00487942" w14:paraId="5CFDCEC1" w14:textId="77777777" w:rsidTr="00487942">
      <w:trPr>
        <w:cantSplit/>
        <w:trHeight w:val="119"/>
      </w:trPr>
      <w:tc>
        <w:tcPr>
          <w:tcW w:w="2084" w:type="dxa"/>
          <w:vMerge/>
          <w:tcBorders>
            <w:right w:val="single" w:sz="4" w:space="0" w:color="808080"/>
          </w:tcBorders>
          <w:vAlign w:val="center"/>
        </w:tcPr>
        <w:p w14:paraId="6251A92E" w14:textId="77777777" w:rsidR="00487942" w:rsidRDefault="00487942" w:rsidP="00487942">
          <w:pPr>
            <w:pStyle w:val="Cabealho"/>
            <w:jc w:val="center"/>
            <w:rPr>
              <w:rFonts w:ascii="Arial" w:hAnsi="Arial" w:cs="Arial"/>
              <w:sz w:val="20"/>
            </w:rPr>
          </w:pPr>
        </w:p>
      </w:tc>
      <w:tc>
        <w:tcPr>
          <w:tcW w:w="6251" w:type="dxa"/>
          <w:vMerge w:val="restart"/>
          <w:tcBorders>
            <w:left w:val="single" w:sz="4" w:space="0" w:color="808080"/>
            <w:right w:val="single" w:sz="4" w:space="0" w:color="808080"/>
          </w:tcBorders>
          <w:vAlign w:val="center"/>
        </w:tcPr>
        <w:p w14:paraId="71D438D4" w14:textId="6DB47F4C" w:rsidR="00487942" w:rsidRPr="009D71A9" w:rsidRDefault="00487942" w:rsidP="00487942">
          <w:pPr>
            <w:pStyle w:val="Cabealho"/>
            <w:spacing w:before="120" w:after="120"/>
            <w:jc w:val="center"/>
            <w:rPr>
              <w:rFonts w:ascii="Arial" w:hAnsi="Arial" w:cs="Arial"/>
              <w:b/>
              <w:bCs/>
              <w:color w:val="FF0000"/>
              <w:sz w:val="20"/>
            </w:rPr>
          </w:pPr>
          <w:r>
            <w:rPr>
              <w:rFonts w:ascii="Arial" w:hAnsi="Arial" w:cs="Arial"/>
              <w:b/>
              <w:bCs/>
              <w:sz w:val="20"/>
            </w:rPr>
            <w:t xml:space="preserve">DEFINIÇÃO DE REQUISITOS </w:t>
          </w:r>
          <w:r w:rsidRPr="009D71A9">
            <w:rPr>
              <w:rFonts w:ascii="Arial" w:hAnsi="Arial" w:cs="Arial"/>
              <w:b/>
              <w:bCs/>
              <w:sz w:val="20"/>
            </w:rPr>
            <w:t xml:space="preserve"> </w:t>
          </w:r>
        </w:p>
      </w:tc>
      <w:tc>
        <w:tcPr>
          <w:tcW w:w="2083" w:type="dxa"/>
          <w:tcBorders>
            <w:left w:val="single" w:sz="4" w:space="0" w:color="808080"/>
          </w:tcBorders>
          <w:vAlign w:val="center"/>
        </w:tcPr>
        <w:p w14:paraId="7595052A" w14:textId="77777777" w:rsidR="00487942" w:rsidRDefault="00487942" w:rsidP="00487942">
          <w:pPr>
            <w:pStyle w:val="Cabealho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Identificação:</w:t>
          </w:r>
        </w:p>
        <w:p w14:paraId="70F408AD" w14:textId="6FD85172" w:rsidR="00487942" w:rsidRPr="00487942" w:rsidRDefault="00487942" w:rsidP="00487942">
          <w:pPr>
            <w:pStyle w:val="Cabealho"/>
            <w:jc w:val="center"/>
            <w:rPr>
              <w:rFonts w:ascii="Arial" w:hAnsi="Arial" w:cs="Arial"/>
              <w:b/>
              <w:bCs/>
              <w:sz w:val="20"/>
            </w:rPr>
          </w:pPr>
          <w:r w:rsidRPr="00487942">
            <w:rPr>
              <w:rFonts w:ascii="Arial" w:hAnsi="Arial" w:cs="Arial"/>
              <w:b/>
              <w:bCs/>
              <w:sz w:val="20"/>
            </w:rPr>
            <w:t>FOR-TI-005</w:t>
          </w:r>
        </w:p>
      </w:tc>
    </w:tr>
    <w:tr w:rsidR="00487942" w14:paraId="3DB8A145" w14:textId="77777777" w:rsidTr="00487942">
      <w:trPr>
        <w:cantSplit/>
        <w:trHeight w:val="119"/>
      </w:trPr>
      <w:tc>
        <w:tcPr>
          <w:tcW w:w="2084" w:type="dxa"/>
          <w:vMerge/>
          <w:tcBorders>
            <w:bottom w:val="single" w:sz="4" w:space="0" w:color="808080"/>
            <w:right w:val="single" w:sz="4" w:space="0" w:color="808080"/>
          </w:tcBorders>
          <w:vAlign w:val="center"/>
        </w:tcPr>
        <w:p w14:paraId="0FF1B056" w14:textId="77777777" w:rsidR="00487942" w:rsidRDefault="00487942" w:rsidP="00487942">
          <w:pPr>
            <w:pStyle w:val="Cabealho"/>
            <w:jc w:val="center"/>
            <w:rPr>
              <w:rFonts w:ascii="Arial" w:hAnsi="Arial" w:cs="Arial"/>
              <w:sz w:val="20"/>
            </w:rPr>
          </w:pPr>
        </w:p>
      </w:tc>
      <w:tc>
        <w:tcPr>
          <w:tcW w:w="6251" w:type="dxa"/>
          <w:vMerge/>
          <w:tcBorders>
            <w:left w:val="single" w:sz="4" w:space="0" w:color="808080"/>
            <w:bottom w:val="single" w:sz="4" w:space="0" w:color="808080"/>
            <w:right w:val="single" w:sz="4" w:space="0" w:color="808080"/>
          </w:tcBorders>
          <w:vAlign w:val="center"/>
        </w:tcPr>
        <w:p w14:paraId="46068E23" w14:textId="77777777" w:rsidR="00487942" w:rsidRDefault="00487942" w:rsidP="00487942">
          <w:pPr>
            <w:pStyle w:val="Cabealho"/>
            <w:spacing w:before="120" w:after="120"/>
            <w:jc w:val="center"/>
            <w:rPr>
              <w:rFonts w:ascii="Arial" w:hAnsi="Arial" w:cs="Arial"/>
              <w:sz w:val="20"/>
            </w:rPr>
          </w:pPr>
        </w:p>
      </w:tc>
      <w:tc>
        <w:tcPr>
          <w:tcW w:w="2083" w:type="dxa"/>
          <w:tcBorders>
            <w:left w:val="single" w:sz="4" w:space="0" w:color="808080"/>
            <w:bottom w:val="single" w:sz="4" w:space="0" w:color="808080"/>
          </w:tcBorders>
          <w:vAlign w:val="center"/>
        </w:tcPr>
        <w:p w14:paraId="0487A5B7" w14:textId="77777777" w:rsidR="00487942" w:rsidRDefault="00487942" w:rsidP="00487942">
          <w:pPr>
            <w:pStyle w:val="Cabealho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Versão:</w:t>
          </w:r>
        </w:p>
        <w:p w14:paraId="62ED1E84" w14:textId="0B192814" w:rsidR="00487942" w:rsidRPr="009D71A9" w:rsidRDefault="00487942" w:rsidP="00487942">
          <w:pPr>
            <w:pStyle w:val="Cabealho"/>
            <w:jc w:val="center"/>
            <w:rPr>
              <w:rFonts w:ascii="Arial" w:hAnsi="Arial" w:cs="Arial"/>
              <w:b/>
              <w:bCs/>
              <w:sz w:val="16"/>
              <w:szCs w:val="16"/>
            </w:rPr>
          </w:pPr>
          <w:r>
            <w:rPr>
              <w:rFonts w:ascii="Arial" w:hAnsi="Arial" w:cs="Arial"/>
              <w:b/>
              <w:bCs/>
              <w:sz w:val="16"/>
            </w:rPr>
            <w:t>05</w:t>
          </w:r>
        </w:p>
      </w:tc>
    </w:tr>
    <w:bookmarkEnd w:id="11"/>
  </w:tbl>
  <w:p w14:paraId="74ABD0E4" w14:textId="77777777" w:rsidR="00E663D1" w:rsidRDefault="00E663D1" w:rsidP="006F6EB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F05AE"/>
    <w:multiLevelType w:val="hybridMultilevel"/>
    <w:tmpl w:val="B184B4C0"/>
    <w:lvl w:ilvl="0" w:tplc="04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54108A0"/>
    <w:multiLevelType w:val="hybridMultilevel"/>
    <w:tmpl w:val="3C781F54"/>
    <w:lvl w:ilvl="0" w:tplc="0416000B">
      <w:start w:val="1"/>
      <w:numFmt w:val="bullet"/>
      <w:lvlText w:val=""/>
      <w:lvlJc w:val="left"/>
      <w:pPr>
        <w:ind w:left="13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2" w15:restartNumberingAfterBreak="0">
    <w:nsid w:val="15807B12"/>
    <w:multiLevelType w:val="hybridMultilevel"/>
    <w:tmpl w:val="66DEEB68"/>
    <w:lvl w:ilvl="0" w:tplc="0416000B">
      <w:start w:val="1"/>
      <w:numFmt w:val="bullet"/>
      <w:lvlText w:val=""/>
      <w:lvlJc w:val="left"/>
      <w:pPr>
        <w:ind w:left="1077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" w15:restartNumberingAfterBreak="0">
    <w:nsid w:val="1C936882"/>
    <w:multiLevelType w:val="multilevel"/>
    <w:tmpl w:val="03A2CD7E"/>
    <w:lvl w:ilvl="0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>
      <w:start w:val="2"/>
      <w:numFmt w:val="decimal"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9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36" w:hanging="1800"/>
      </w:pPr>
      <w:rPr>
        <w:rFonts w:hint="default"/>
      </w:rPr>
    </w:lvl>
  </w:abstractNum>
  <w:abstractNum w:abstractNumId="4" w15:restartNumberingAfterBreak="0">
    <w:nsid w:val="289F2915"/>
    <w:multiLevelType w:val="hybridMultilevel"/>
    <w:tmpl w:val="987689E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593EC0"/>
    <w:multiLevelType w:val="multilevel"/>
    <w:tmpl w:val="272C1CB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9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36" w:hanging="1800"/>
      </w:pPr>
      <w:rPr>
        <w:rFonts w:hint="default"/>
      </w:rPr>
    </w:lvl>
  </w:abstractNum>
  <w:abstractNum w:abstractNumId="6" w15:restartNumberingAfterBreak="0">
    <w:nsid w:val="3BD80959"/>
    <w:multiLevelType w:val="hybridMultilevel"/>
    <w:tmpl w:val="A9E67A8E"/>
    <w:lvl w:ilvl="0" w:tplc="E25C790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296C1C"/>
    <w:multiLevelType w:val="hybridMultilevel"/>
    <w:tmpl w:val="C138095A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B5231D"/>
    <w:multiLevelType w:val="hybridMultilevel"/>
    <w:tmpl w:val="A8F085DA"/>
    <w:lvl w:ilvl="0" w:tplc="0416000B">
      <w:start w:val="1"/>
      <w:numFmt w:val="bullet"/>
      <w:lvlText w:val=""/>
      <w:lvlJc w:val="left"/>
      <w:pPr>
        <w:ind w:left="147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9" w15:restartNumberingAfterBreak="0">
    <w:nsid w:val="4A125780"/>
    <w:multiLevelType w:val="multilevel"/>
    <w:tmpl w:val="03BEDA76"/>
    <w:lvl w:ilvl="0">
      <w:start w:val="1"/>
      <w:numFmt w:val="decimal"/>
      <w:lvlText w:val="%1."/>
      <w:lvlJc w:val="left"/>
      <w:pPr>
        <w:ind w:left="360" w:hanging="360"/>
      </w:pPr>
      <w:rPr>
        <w:b/>
        <w:bCs/>
        <w:color w:val="auto"/>
      </w:rPr>
    </w:lvl>
    <w:lvl w:ilvl="1">
      <w:start w:val="1"/>
      <w:numFmt w:val="decimal"/>
      <w:lvlText w:val="%1.%2."/>
      <w:lvlJc w:val="left"/>
      <w:pPr>
        <w:ind w:left="574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4A90386A"/>
    <w:multiLevelType w:val="hybridMultilevel"/>
    <w:tmpl w:val="448C326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0814FC"/>
    <w:multiLevelType w:val="hybridMultilevel"/>
    <w:tmpl w:val="42AC191A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FF66884"/>
    <w:multiLevelType w:val="hybridMultilevel"/>
    <w:tmpl w:val="B25CE27C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38269F"/>
    <w:multiLevelType w:val="hybridMultilevel"/>
    <w:tmpl w:val="D6E6ADEC"/>
    <w:lvl w:ilvl="0" w:tplc="0416000B">
      <w:start w:val="1"/>
      <w:numFmt w:val="bullet"/>
      <w:lvlText w:val=""/>
      <w:lvlJc w:val="left"/>
      <w:pPr>
        <w:ind w:left="915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63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35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7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9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51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23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95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75" w:hanging="360"/>
      </w:pPr>
      <w:rPr>
        <w:rFonts w:ascii="Wingdings" w:hAnsi="Wingdings" w:hint="default"/>
      </w:rPr>
    </w:lvl>
  </w:abstractNum>
  <w:abstractNum w:abstractNumId="14" w15:restartNumberingAfterBreak="0">
    <w:nsid w:val="58FD3162"/>
    <w:multiLevelType w:val="hybridMultilevel"/>
    <w:tmpl w:val="6D0A8120"/>
    <w:lvl w:ilvl="0" w:tplc="5E8230EE">
      <w:numFmt w:val="bullet"/>
      <w:lvlText w:val=""/>
      <w:lvlJc w:val="left"/>
      <w:pPr>
        <w:ind w:left="1068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5" w15:restartNumberingAfterBreak="0">
    <w:nsid w:val="5CAE57F4"/>
    <w:multiLevelType w:val="multilevel"/>
    <w:tmpl w:val="FAE23CE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9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36" w:hanging="1800"/>
      </w:pPr>
      <w:rPr>
        <w:rFonts w:hint="default"/>
      </w:rPr>
    </w:lvl>
  </w:abstractNum>
  <w:abstractNum w:abstractNumId="16" w15:restartNumberingAfterBreak="0">
    <w:nsid w:val="65C50C8A"/>
    <w:multiLevelType w:val="hybridMultilevel"/>
    <w:tmpl w:val="BE2C1CB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BF67FC7"/>
    <w:multiLevelType w:val="hybridMultilevel"/>
    <w:tmpl w:val="77963288"/>
    <w:lvl w:ilvl="0" w:tplc="0416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8" w15:restartNumberingAfterBreak="0">
    <w:nsid w:val="6E296C6F"/>
    <w:multiLevelType w:val="hybridMultilevel"/>
    <w:tmpl w:val="4FF87268"/>
    <w:lvl w:ilvl="0" w:tplc="D688ACF8">
      <w:numFmt w:val="bullet"/>
      <w:lvlText w:val=""/>
      <w:lvlJc w:val="left"/>
      <w:pPr>
        <w:ind w:left="1068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9" w15:restartNumberingAfterBreak="0">
    <w:nsid w:val="706B0025"/>
    <w:multiLevelType w:val="hybridMultilevel"/>
    <w:tmpl w:val="A0EE76D0"/>
    <w:lvl w:ilvl="0" w:tplc="4D60CBDE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4F1077D"/>
    <w:multiLevelType w:val="hybridMultilevel"/>
    <w:tmpl w:val="8AF6869E"/>
    <w:lvl w:ilvl="0" w:tplc="04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79FE69D0"/>
    <w:multiLevelType w:val="hybridMultilevel"/>
    <w:tmpl w:val="DE9812EC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CEF2A96"/>
    <w:multiLevelType w:val="hybridMultilevel"/>
    <w:tmpl w:val="091607BC"/>
    <w:lvl w:ilvl="0" w:tplc="0416000B">
      <w:start w:val="1"/>
      <w:numFmt w:val="bullet"/>
      <w:lvlText w:val=""/>
      <w:lvlJc w:val="left"/>
      <w:pPr>
        <w:ind w:left="99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num w:numId="1" w16cid:durableId="940377530">
    <w:abstractNumId w:val="18"/>
  </w:num>
  <w:num w:numId="2" w16cid:durableId="890533975">
    <w:abstractNumId w:val="14"/>
  </w:num>
  <w:num w:numId="3" w16cid:durableId="593824588">
    <w:abstractNumId w:val="9"/>
  </w:num>
  <w:num w:numId="4" w16cid:durableId="1638485570">
    <w:abstractNumId w:val="16"/>
  </w:num>
  <w:num w:numId="5" w16cid:durableId="898319051">
    <w:abstractNumId w:val="10"/>
  </w:num>
  <w:num w:numId="6" w16cid:durableId="1415250084">
    <w:abstractNumId w:val="11"/>
  </w:num>
  <w:num w:numId="7" w16cid:durableId="1554385632">
    <w:abstractNumId w:val="6"/>
  </w:num>
  <w:num w:numId="8" w16cid:durableId="1749037698">
    <w:abstractNumId w:val="0"/>
  </w:num>
  <w:num w:numId="9" w16cid:durableId="961183106">
    <w:abstractNumId w:val="20"/>
  </w:num>
  <w:num w:numId="10" w16cid:durableId="1333679854">
    <w:abstractNumId w:val="2"/>
  </w:num>
  <w:num w:numId="11" w16cid:durableId="2057044644">
    <w:abstractNumId w:val="13"/>
  </w:num>
  <w:num w:numId="12" w16cid:durableId="449979093">
    <w:abstractNumId w:val="8"/>
  </w:num>
  <w:num w:numId="13" w16cid:durableId="1260941438">
    <w:abstractNumId w:val="4"/>
  </w:num>
  <w:num w:numId="14" w16cid:durableId="2100104212">
    <w:abstractNumId w:val="1"/>
  </w:num>
  <w:num w:numId="15" w16cid:durableId="789587331">
    <w:abstractNumId w:val="17"/>
  </w:num>
  <w:num w:numId="16" w16cid:durableId="1352222024">
    <w:abstractNumId w:val="22"/>
  </w:num>
  <w:num w:numId="17" w16cid:durableId="1102797453">
    <w:abstractNumId w:val="21"/>
  </w:num>
  <w:num w:numId="18" w16cid:durableId="413479753">
    <w:abstractNumId w:val="12"/>
  </w:num>
  <w:num w:numId="19" w16cid:durableId="1331644355">
    <w:abstractNumId w:val="15"/>
  </w:num>
  <w:num w:numId="20" w16cid:durableId="687682832">
    <w:abstractNumId w:val="5"/>
  </w:num>
  <w:num w:numId="21" w16cid:durableId="1795979354">
    <w:abstractNumId w:val="7"/>
  </w:num>
  <w:num w:numId="22" w16cid:durableId="184756226">
    <w:abstractNumId w:val="3"/>
  </w:num>
  <w:num w:numId="23" w16cid:durableId="1352100342">
    <w:abstractNumId w:val="19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23E2"/>
    <w:rsid w:val="00012161"/>
    <w:rsid w:val="0001286E"/>
    <w:rsid w:val="00014C46"/>
    <w:rsid w:val="0001520F"/>
    <w:rsid w:val="00022C8B"/>
    <w:rsid w:val="00022CA1"/>
    <w:rsid w:val="00025264"/>
    <w:rsid w:val="00027DDF"/>
    <w:rsid w:val="00032BE6"/>
    <w:rsid w:val="00033C0D"/>
    <w:rsid w:val="00033C17"/>
    <w:rsid w:val="000349F9"/>
    <w:rsid w:val="00034AC8"/>
    <w:rsid w:val="000359F0"/>
    <w:rsid w:val="000401BA"/>
    <w:rsid w:val="000408B4"/>
    <w:rsid w:val="00042B68"/>
    <w:rsid w:val="00044959"/>
    <w:rsid w:val="000471CB"/>
    <w:rsid w:val="00047E8A"/>
    <w:rsid w:val="0005115B"/>
    <w:rsid w:val="00052BF1"/>
    <w:rsid w:val="00053E97"/>
    <w:rsid w:val="0005531F"/>
    <w:rsid w:val="00057A42"/>
    <w:rsid w:val="000630D5"/>
    <w:rsid w:val="000718BE"/>
    <w:rsid w:val="000740AD"/>
    <w:rsid w:val="000747C8"/>
    <w:rsid w:val="0008118F"/>
    <w:rsid w:val="0008437E"/>
    <w:rsid w:val="00084E0B"/>
    <w:rsid w:val="00093357"/>
    <w:rsid w:val="00094EA8"/>
    <w:rsid w:val="000A0C5A"/>
    <w:rsid w:val="000A1046"/>
    <w:rsid w:val="000A1C2C"/>
    <w:rsid w:val="000A27CA"/>
    <w:rsid w:val="000B138E"/>
    <w:rsid w:val="000B268D"/>
    <w:rsid w:val="000B4969"/>
    <w:rsid w:val="000B4C4A"/>
    <w:rsid w:val="000B6882"/>
    <w:rsid w:val="000B7B5F"/>
    <w:rsid w:val="000C0522"/>
    <w:rsid w:val="000C1DF8"/>
    <w:rsid w:val="000C3459"/>
    <w:rsid w:val="000C6722"/>
    <w:rsid w:val="000D0522"/>
    <w:rsid w:val="000D2F0E"/>
    <w:rsid w:val="000D3D41"/>
    <w:rsid w:val="000D6C94"/>
    <w:rsid w:val="000D7659"/>
    <w:rsid w:val="000E5979"/>
    <w:rsid w:val="000F04C4"/>
    <w:rsid w:val="000F055E"/>
    <w:rsid w:val="000F14D5"/>
    <w:rsid w:val="000F25B6"/>
    <w:rsid w:val="000F384E"/>
    <w:rsid w:val="000F4654"/>
    <w:rsid w:val="000F5261"/>
    <w:rsid w:val="000F7362"/>
    <w:rsid w:val="00101041"/>
    <w:rsid w:val="00104CE8"/>
    <w:rsid w:val="001055C6"/>
    <w:rsid w:val="00110C23"/>
    <w:rsid w:val="00113CEB"/>
    <w:rsid w:val="00115D27"/>
    <w:rsid w:val="00117184"/>
    <w:rsid w:val="00122B64"/>
    <w:rsid w:val="001247A7"/>
    <w:rsid w:val="0012542E"/>
    <w:rsid w:val="00125EEE"/>
    <w:rsid w:val="00134640"/>
    <w:rsid w:val="00136960"/>
    <w:rsid w:val="00137077"/>
    <w:rsid w:val="0013721D"/>
    <w:rsid w:val="00140B11"/>
    <w:rsid w:val="00141B36"/>
    <w:rsid w:val="00143101"/>
    <w:rsid w:val="00143261"/>
    <w:rsid w:val="00147C57"/>
    <w:rsid w:val="00151E67"/>
    <w:rsid w:val="00153C8D"/>
    <w:rsid w:val="00154155"/>
    <w:rsid w:val="00160EF6"/>
    <w:rsid w:val="0016345F"/>
    <w:rsid w:val="00170658"/>
    <w:rsid w:val="00183F18"/>
    <w:rsid w:val="0018624C"/>
    <w:rsid w:val="00187F49"/>
    <w:rsid w:val="001934F4"/>
    <w:rsid w:val="00193FE7"/>
    <w:rsid w:val="0019668C"/>
    <w:rsid w:val="0019771F"/>
    <w:rsid w:val="00197E47"/>
    <w:rsid w:val="001A202A"/>
    <w:rsid w:val="001A3A2A"/>
    <w:rsid w:val="001A471C"/>
    <w:rsid w:val="001A540C"/>
    <w:rsid w:val="001B01F2"/>
    <w:rsid w:val="001B1F95"/>
    <w:rsid w:val="001B70EB"/>
    <w:rsid w:val="001C49CC"/>
    <w:rsid w:val="001C50AA"/>
    <w:rsid w:val="001C52B8"/>
    <w:rsid w:val="001D33D0"/>
    <w:rsid w:val="001D4112"/>
    <w:rsid w:val="001D517D"/>
    <w:rsid w:val="001E47DD"/>
    <w:rsid w:val="001E4D3A"/>
    <w:rsid w:val="001F2754"/>
    <w:rsid w:val="001F3486"/>
    <w:rsid w:val="00203E22"/>
    <w:rsid w:val="00211B39"/>
    <w:rsid w:val="00213202"/>
    <w:rsid w:val="00216C42"/>
    <w:rsid w:val="00216DEE"/>
    <w:rsid w:val="00221AD2"/>
    <w:rsid w:val="00230280"/>
    <w:rsid w:val="00234012"/>
    <w:rsid w:val="00237950"/>
    <w:rsid w:val="00243AB4"/>
    <w:rsid w:val="00253682"/>
    <w:rsid w:val="00256898"/>
    <w:rsid w:val="00257337"/>
    <w:rsid w:val="00257EB9"/>
    <w:rsid w:val="0026079C"/>
    <w:rsid w:val="00261B65"/>
    <w:rsid w:val="002633CB"/>
    <w:rsid w:val="00263B2C"/>
    <w:rsid w:val="00266C83"/>
    <w:rsid w:val="00270430"/>
    <w:rsid w:val="00271FC2"/>
    <w:rsid w:val="002739BF"/>
    <w:rsid w:val="00273D8E"/>
    <w:rsid w:val="0027606E"/>
    <w:rsid w:val="0027637C"/>
    <w:rsid w:val="00276D9E"/>
    <w:rsid w:val="0028170D"/>
    <w:rsid w:val="002824C8"/>
    <w:rsid w:val="0028377A"/>
    <w:rsid w:val="00284AEC"/>
    <w:rsid w:val="00290A43"/>
    <w:rsid w:val="00294431"/>
    <w:rsid w:val="00295402"/>
    <w:rsid w:val="00295821"/>
    <w:rsid w:val="00295EFD"/>
    <w:rsid w:val="00297F5B"/>
    <w:rsid w:val="002A2D8B"/>
    <w:rsid w:val="002A3F18"/>
    <w:rsid w:val="002A5EEE"/>
    <w:rsid w:val="002B1403"/>
    <w:rsid w:val="002B223E"/>
    <w:rsid w:val="002B29AF"/>
    <w:rsid w:val="002B2ED5"/>
    <w:rsid w:val="002B4D96"/>
    <w:rsid w:val="002B4FC1"/>
    <w:rsid w:val="002B6759"/>
    <w:rsid w:val="002B7CAC"/>
    <w:rsid w:val="002C15FB"/>
    <w:rsid w:val="002C27AC"/>
    <w:rsid w:val="002C31CE"/>
    <w:rsid w:val="002C5BE4"/>
    <w:rsid w:val="002C67E2"/>
    <w:rsid w:val="002D0AAF"/>
    <w:rsid w:val="002D1DB6"/>
    <w:rsid w:val="002D7732"/>
    <w:rsid w:val="002E1B6A"/>
    <w:rsid w:val="002E1F5B"/>
    <w:rsid w:val="002E4BAB"/>
    <w:rsid w:val="002E5BD4"/>
    <w:rsid w:val="002F0EE4"/>
    <w:rsid w:val="002F24AE"/>
    <w:rsid w:val="002F6400"/>
    <w:rsid w:val="00300899"/>
    <w:rsid w:val="00304558"/>
    <w:rsid w:val="003060E2"/>
    <w:rsid w:val="00310A91"/>
    <w:rsid w:val="00311570"/>
    <w:rsid w:val="0031347F"/>
    <w:rsid w:val="00314025"/>
    <w:rsid w:val="0031482D"/>
    <w:rsid w:val="003162B2"/>
    <w:rsid w:val="00321186"/>
    <w:rsid w:val="00322CFF"/>
    <w:rsid w:val="00322D46"/>
    <w:rsid w:val="00325A6B"/>
    <w:rsid w:val="00327D11"/>
    <w:rsid w:val="003306B7"/>
    <w:rsid w:val="003335E8"/>
    <w:rsid w:val="0033528B"/>
    <w:rsid w:val="0033619E"/>
    <w:rsid w:val="003363DF"/>
    <w:rsid w:val="003379E0"/>
    <w:rsid w:val="003426C0"/>
    <w:rsid w:val="00350CA3"/>
    <w:rsid w:val="00362DD7"/>
    <w:rsid w:val="00370468"/>
    <w:rsid w:val="0037130C"/>
    <w:rsid w:val="003730A7"/>
    <w:rsid w:val="00374B4C"/>
    <w:rsid w:val="0037622A"/>
    <w:rsid w:val="003812AF"/>
    <w:rsid w:val="00382C35"/>
    <w:rsid w:val="003856C1"/>
    <w:rsid w:val="00385D9A"/>
    <w:rsid w:val="003944D5"/>
    <w:rsid w:val="003A13FA"/>
    <w:rsid w:val="003A3A57"/>
    <w:rsid w:val="003B128D"/>
    <w:rsid w:val="003B39DA"/>
    <w:rsid w:val="003B3C28"/>
    <w:rsid w:val="003B4028"/>
    <w:rsid w:val="003C0708"/>
    <w:rsid w:val="003C25DB"/>
    <w:rsid w:val="003C73A2"/>
    <w:rsid w:val="003D1409"/>
    <w:rsid w:val="003D2B3D"/>
    <w:rsid w:val="003D3CE8"/>
    <w:rsid w:val="003D6DA5"/>
    <w:rsid w:val="003D73F9"/>
    <w:rsid w:val="003E14D3"/>
    <w:rsid w:val="003E26D4"/>
    <w:rsid w:val="00405A38"/>
    <w:rsid w:val="00410603"/>
    <w:rsid w:val="00410FE0"/>
    <w:rsid w:val="00412801"/>
    <w:rsid w:val="00420694"/>
    <w:rsid w:val="004250DD"/>
    <w:rsid w:val="00426246"/>
    <w:rsid w:val="00430A6B"/>
    <w:rsid w:val="0043461D"/>
    <w:rsid w:val="00435D6E"/>
    <w:rsid w:val="004374E7"/>
    <w:rsid w:val="0044698A"/>
    <w:rsid w:val="00450ABF"/>
    <w:rsid w:val="00451560"/>
    <w:rsid w:val="00451FB2"/>
    <w:rsid w:val="00452E93"/>
    <w:rsid w:val="00456C2B"/>
    <w:rsid w:val="00461670"/>
    <w:rsid w:val="00462039"/>
    <w:rsid w:val="004675AF"/>
    <w:rsid w:val="00470A00"/>
    <w:rsid w:val="00470D7E"/>
    <w:rsid w:val="00473CFD"/>
    <w:rsid w:val="00475140"/>
    <w:rsid w:val="004823E2"/>
    <w:rsid w:val="00484AEB"/>
    <w:rsid w:val="00487942"/>
    <w:rsid w:val="00487A09"/>
    <w:rsid w:val="004904A7"/>
    <w:rsid w:val="004911BA"/>
    <w:rsid w:val="0049763E"/>
    <w:rsid w:val="004A28F1"/>
    <w:rsid w:val="004A3CFF"/>
    <w:rsid w:val="004A446B"/>
    <w:rsid w:val="004A4709"/>
    <w:rsid w:val="004A7364"/>
    <w:rsid w:val="004B0B22"/>
    <w:rsid w:val="004B30E8"/>
    <w:rsid w:val="004B60CC"/>
    <w:rsid w:val="004B7354"/>
    <w:rsid w:val="004C1A21"/>
    <w:rsid w:val="004C4535"/>
    <w:rsid w:val="004C595B"/>
    <w:rsid w:val="004C5AA3"/>
    <w:rsid w:val="004C602C"/>
    <w:rsid w:val="004C7E4E"/>
    <w:rsid w:val="004D58ED"/>
    <w:rsid w:val="004D6345"/>
    <w:rsid w:val="004D7607"/>
    <w:rsid w:val="004E15AA"/>
    <w:rsid w:val="004E1D6C"/>
    <w:rsid w:val="004E570B"/>
    <w:rsid w:val="004F0284"/>
    <w:rsid w:val="004F2A93"/>
    <w:rsid w:val="00506A1E"/>
    <w:rsid w:val="00510F56"/>
    <w:rsid w:val="00511723"/>
    <w:rsid w:val="00515643"/>
    <w:rsid w:val="005165D2"/>
    <w:rsid w:val="0051691A"/>
    <w:rsid w:val="005205D6"/>
    <w:rsid w:val="005224E4"/>
    <w:rsid w:val="00523125"/>
    <w:rsid w:val="00524642"/>
    <w:rsid w:val="00527504"/>
    <w:rsid w:val="005326A3"/>
    <w:rsid w:val="005340E2"/>
    <w:rsid w:val="00535050"/>
    <w:rsid w:val="00535239"/>
    <w:rsid w:val="0054045A"/>
    <w:rsid w:val="00541F15"/>
    <w:rsid w:val="00546C28"/>
    <w:rsid w:val="005508C8"/>
    <w:rsid w:val="005512BB"/>
    <w:rsid w:val="005513C1"/>
    <w:rsid w:val="00554090"/>
    <w:rsid w:val="00555D12"/>
    <w:rsid w:val="00555F21"/>
    <w:rsid w:val="00561EB7"/>
    <w:rsid w:val="00573A95"/>
    <w:rsid w:val="00574AC4"/>
    <w:rsid w:val="005770DD"/>
    <w:rsid w:val="00582AD7"/>
    <w:rsid w:val="005859B8"/>
    <w:rsid w:val="005862E6"/>
    <w:rsid w:val="00586950"/>
    <w:rsid w:val="00586ABC"/>
    <w:rsid w:val="00592789"/>
    <w:rsid w:val="005944A1"/>
    <w:rsid w:val="00594E59"/>
    <w:rsid w:val="00595CAA"/>
    <w:rsid w:val="00595EAD"/>
    <w:rsid w:val="00596110"/>
    <w:rsid w:val="005A1CA6"/>
    <w:rsid w:val="005A27C1"/>
    <w:rsid w:val="005A2C64"/>
    <w:rsid w:val="005A50AB"/>
    <w:rsid w:val="005A528C"/>
    <w:rsid w:val="005A697E"/>
    <w:rsid w:val="005A6A10"/>
    <w:rsid w:val="005B07D3"/>
    <w:rsid w:val="005B630B"/>
    <w:rsid w:val="005C631B"/>
    <w:rsid w:val="005C6E96"/>
    <w:rsid w:val="005E1427"/>
    <w:rsid w:val="005E1CA5"/>
    <w:rsid w:val="005E3E26"/>
    <w:rsid w:val="005E4530"/>
    <w:rsid w:val="005E453F"/>
    <w:rsid w:val="005E6D36"/>
    <w:rsid w:val="005F0F40"/>
    <w:rsid w:val="005F2038"/>
    <w:rsid w:val="005F3239"/>
    <w:rsid w:val="005F71F6"/>
    <w:rsid w:val="0060004F"/>
    <w:rsid w:val="00601346"/>
    <w:rsid w:val="00602463"/>
    <w:rsid w:val="00603C10"/>
    <w:rsid w:val="00604094"/>
    <w:rsid w:val="00604AF9"/>
    <w:rsid w:val="00605D2D"/>
    <w:rsid w:val="00606D53"/>
    <w:rsid w:val="00607F7D"/>
    <w:rsid w:val="00611094"/>
    <w:rsid w:val="00611B64"/>
    <w:rsid w:val="00613DF1"/>
    <w:rsid w:val="00616027"/>
    <w:rsid w:val="006163BC"/>
    <w:rsid w:val="0061751D"/>
    <w:rsid w:val="00617A16"/>
    <w:rsid w:val="00617FA1"/>
    <w:rsid w:val="00620B99"/>
    <w:rsid w:val="00623D3F"/>
    <w:rsid w:val="006246F0"/>
    <w:rsid w:val="00626209"/>
    <w:rsid w:val="0063002D"/>
    <w:rsid w:val="006307BD"/>
    <w:rsid w:val="00636978"/>
    <w:rsid w:val="0064041B"/>
    <w:rsid w:val="00640E8C"/>
    <w:rsid w:val="00651811"/>
    <w:rsid w:val="00653411"/>
    <w:rsid w:val="00655668"/>
    <w:rsid w:val="00656FEA"/>
    <w:rsid w:val="00657F0D"/>
    <w:rsid w:val="0066003E"/>
    <w:rsid w:val="006620E8"/>
    <w:rsid w:val="00665869"/>
    <w:rsid w:val="0067179D"/>
    <w:rsid w:val="006734C9"/>
    <w:rsid w:val="00673836"/>
    <w:rsid w:val="00676D4A"/>
    <w:rsid w:val="006828EA"/>
    <w:rsid w:val="0068365B"/>
    <w:rsid w:val="0068494A"/>
    <w:rsid w:val="00685693"/>
    <w:rsid w:val="006865CC"/>
    <w:rsid w:val="00686E79"/>
    <w:rsid w:val="006874F7"/>
    <w:rsid w:val="00691CFE"/>
    <w:rsid w:val="006932A3"/>
    <w:rsid w:val="00694CAE"/>
    <w:rsid w:val="006A0B67"/>
    <w:rsid w:val="006B3C48"/>
    <w:rsid w:val="006B623A"/>
    <w:rsid w:val="006B6999"/>
    <w:rsid w:val="006B7F6E"/>
    <w:rsid w:val="006C4214"/>
    <w:rsid w:val="006D0807"/>
    <w:rsid w:val="006D08BA"/>
    <w:rsid w:val="006D2980"/>
    <w:rsid w:val="006E0795"/>
    <w:rsid w:val="006E4034"/>
    <w:rsid w:val="006E52CA"/>
    <w:rsid w:val="006E553F"/>
    <w:rsid w:val="006E62A7"/>
    <w:rsid w:val="006F0764"/>
    <w:rsid w:val="006F1C83"/>
    <w:rsid w:val="006F3E4E"/>
    <w:rsid w:val="006F423B"/>
    <w:rsid w:val="006F6EB1"/>
    <w:rsid w:val="006F7843"/>
    <w:rsid w:val="006F7A77"/>
    <w:rsid w:val="007001D6"/>
    <w:rsid w:val="00700AFF"/>
    <w:rsid w:val="00705FD1"/>
    <w:rsid w:val="007061EE"/>
    <w:rsid w:val="007062D6"/>
    <w:rsid w:val="00707F0B"/>
    <w:rsid w:val="007132D4"/>
    <w:rsid w:val="007156F0"/>
    <w:rsid w:val="007179DD"/>
    <w:rsid w:val="00717D82"/>
    <w:rsid w:val="00722AB1"/>
    <w:rsid w:val="0072392A"/>
    <w:rsid w:val="00723E93"/>
    <w:rsid w:val="00725681"/>
    <w:rsid w:val="0072577A"/>
    <w:rsid w:val="00725A21"/>
    <w:rsid w:val="00735544"/>
    <w:rsid w:val="007403CC"/>
    <w:rsid w:val="00742C31"/>
    <w:rsid w:val="00742DBA"/>
    <w:rsid w:val="0075375B"/>
    <w:rsid w:val="00756FC2"/>
    <w:rsid w:val="0076077B"/>
    <w:rsid w:val="0076488D"/>
    <w:rsid w:val="00766593"/>
    <w:rsid w:val="0077036C"/>
    <w:rsid w:val="007724B2"/>
    <w:rsid w:val="0077393D"/>
    <w:rsid w:val="00775723"/>
    <w:rsid w:val="00786E58"/>
    <w:rsid w:val="00787887"/>
    <w:rsid w:val="00787DCD"/>
    <w:rsid w:val="00790C10"/>
    <w:rsid w:val="00791597"/>
    <w:rsid w:val="007939C8"/>
    <w:rsid w:val="007967BF"/>
    <w:rsid w:val="007A021C"/>
    <w:rsid w:val="007A23CB"/>
    <w:rsid w:val="007A26C1"/>
    <w:rsid w:val="007B14D1"/>
    <w:rsid w:val="007B17EB"/>
    <w:rsid w:val="007B1B72"/>
    <w:rsid w:val="007B1F53"/>
    <w:rsid w:val="007B2D12"/>
    <w:rsid w:val="007B7C37"/>
    <w:rsid w:val="007C08DC"/>
    <w:rsid w:val="007C5C08"/>
    <w:rsid w:val="007C7A3A"/>
    <w:rsid w:val="007C7BE7"/>
    <w:rsid w:val="007D239A"/>
    <w:rsid w:val="007D259C"/>
    <w:rsid w:val="007D511F"/>
    <w:rsid w:val="007D5602"/>
    <w:rsid w:val="007E06F6"/>
    <w:rsid w:val="007E2915"/>
    <w:rsid w:val="007E59DE"/>
    <w:rsid w:val="007F00BC"/>
    <w:rsid w:val="007F3DE5"/>
    <w:rsid w:val="007F643E"/>
    <w:rsid w:val="0080186D"/>
    <w:rsid w:val="00805B43"/>
    <w:rsid w:val="008112D8"/>
    <w:rsid w:val="008120F4"/>
    <w:rsid w:val="00812EF7"/>
    <w:rsid w:val="00813688"/>
    <w:rsid w:val="0081583B"/>
    <w:rsid w:val="00815DD8"/>
    <w:rsid w:val="00816C33"/>
    <w:rsid w:val="00817B57"/>
    <w:rsid w:val="008264F6"/>
    <w:rsid w:val="0082657F"/>
    <w:rsid w:val="0083136E"/>
    <w:rsid w:val="008330FC"/>
    <w:rsid w:val="0083498B"/>
    <w:rsid w:val="00836514"/>
    <w:rsid w:val="008422D7"/>
    <w:rsid w:val="0084474B"/>
    <w:rsid w:val="008452C9"/>
    <w:rsid w:val="00845D4E"/>
    <w:rsid w:val="0084604C"/>
    <w:rsid w:val="0085101A"/>
    <w:rsid w:val="00851030"/>
    <w:rsid w:val="008511F1"/>
    <w:rsid w:val="00861B6B"/>
    <w:rsid w:val="00874261"/>
    <w:rsid w:val="008747EC"/>
    <w:rsid w:val="00874E44"/>
    <w:rsid w:val="00876934"/>
    <w:rsid w:val="008842B4"/>
    <w:rsid w:val="00884563"/>
    <w:rsid w:val="00887332"/>
    <w:rsid w:val="00894127"/>
    <w:rsid w:val="00895354"/>
    <w:rsid w:val="00896422"/>
    <w:rsid w:val="008A149A"/>
    <w:rsid w:val="008A21D5"/>
    <w:rsid w:val="008A549D"/>
    <w:rsid w:val="008B3A15"/>
    <w:rsid w:val="008B49F4"/>
    <w:rsid w:val="008B5F78"/>
    <w:rsid w:val="008C5439"/>
    <w:rsid w:val="008C6F73"/>
    <w:rsid w:val="008C729F"/>
    <w:rsid w:val="008D4C0B"/>
    <w:rsid w:val="008D5741"/>
    <w:rsid w:val="008E03B9"/>
    <w:rsid w:val="008E09EB"/>
    <w:rsid w:val="008E28C2"/>
    <w:rsid w:val="008E44AF"/>
    <w:rsid w:val="008E7B4E"/>
    <w:rsid w:val="008F002C"/>
    <w:rsid w:val="008F19AF"/>
    <w:rsid w:val="008F4195"/>
    <w:rsid w:val="00900236"/>
    <w:rsid w:val="00903E9B"/>
    <w:rsid w:val="00910017"/>
    <w:rsid w:val="009149E4"/>
    <w:rsid w:val="009158FF"/>
    <w:rsid w:val="00917FBE"/>
    <w:rsid w:val="00922571"/>
    <w:rsid w:val="009262C7"/>
    <w:rsid w:val="00926473"/>
    <w:rsid w:val="00927E0F"/>
    <w:rsid w:val="00931FFB"/>
    <w:rsid w:val="00932F0A"/>
    <w:rsid w:val="00941FF9"/>
    <w:rsid w:val="00952331"/>
    <w:rsid w:val="00952CDC"/>
    <w:rsid w:val="00955143"/>
    <w:rsid w:val="00955647"/>
    <w:rsid w:val="00956A59"/>
    <w:rsid w:val="0096174B"/>
    <w:rsid w:val="009633D2"/>
    <w:rsid w:val="00964116"/>
    <w:rsid w:val="00970AC0"/>
    <w:rsid w:val="009733F4"/>
    <w:rsid w:val="00975501"/>
    <w:rsid w:val="00981C1A"/>
    <w:rsid w:val="009820CD"/>
    <w:rsid w:val="00982C89"/>
    <w:rsid w:val="00984CF7"/>
    <w:rsid w:val="0098543A"/>
    <w:rsid w:val="009859E6"/>
    <w:rsid w:val="00993A69"/>
    <w:rsid w:val="00996236"/>
    <w:rsid w:val="00996D4E"/>
    <w:rsid w:val="009A2CB4"/>
    <w:rsid w:val="009A4D7C"/>
    <w:rsid w:val="009B3191"/>
    <w:rsid w:val="009B3BA7"/>
    <w:rsid w:val="009C26EB"/>
    <w:rsid w:val="009C62E9"/>
    <w:rsid w:val="009D01B8"/>
    <w:rsid w:val="009D2DDA"/>
    <w:rsid w:val="009D4878"/>
    <w:rsid w:val="009D56CF"/>
    <w:rsid w:val="009E1F43"/>
    <w:rsid w:val="009E777D"/>
    <w:rsid w:val="009F0CEE"/>
    <w:rsid w:val="009F0DE8"/>
    <w:rsid w:val="009F22D4"/>
    <w:rsid w:val="009F2C37"/>
    <w:rsid w:val="009F6AAD"/>
    <w:rsid w:val="009F6EB8"/>
    <w:rsid w:val="00A01CA1"/>
    <w:rsid w:val="00A033B1"/>
    <w:rsid w:val="00A03699"/>
    <w:rsid w:val="00A074E8"/>
    <w:rsid w:val="00A21D8F"/>
    <w:rsid w:val="00A228F8"/>
    <w:rsid w:val="00A24596"/>
    <w:rsid w:val="00A26F1B"/>
    <w:rsid w:val="00A3037E"/>
    <w:rsid w:val="00A311D7"/>
    <w:rsid w:val="00A31639"/>
    <w:rsid w:val="00A31B28"/>
    <w:rsid w:val="00A32769"/>
    <w:rsid w:val="00A33F58"/>
    <w:rsid w:val="00A36409"/>
    <w:rsid w:val="00A4331C"/>
    <w:rsid w:val="00A460BD"/>
    <w:rsid w:val="00A47E0F"/>
    <w:rsid w:val="00A502D8"/>
    <w:rsid w:val="00A502EA"/>
    <w:rsid w:val="00A532FF"/>
    <w:rsid w:val="00A53925"/>
    <w:rsid w:val="00A53B46"/>
    <w:rsid w:val="00A545F5"/>
    <w:rsid w:val="00A548B8"/>
    <w:rsid w:val="00A62CE1"/>
    <w:rsid w:val="00A65214"/>
    <w:rsid w:val="00A6721E"/>
    <w:rsid w:val="00A82CE9"/>
    <w:rsid w:val="00A83C7A"/>
    <w:rsid w:val="00A8597A"/>
    <w:rsid w:val="00A87A2E"/>
    <w:rsid w:val="00A92EC1"/>
    <w:rsid w:val="00A95455"/>
    <w:rsid w:val="00AA0813"/>
    <w:rsid w:val="00AA0E40"/>
    <w:rsid w:val="00AA132F"/>
    <w:rsid w:val="00AA4AF0"/>
    <w:rsid w:val="00AA52E1"/>
    <w:rsid w:val="00AA7540"/>
    <w:rsid w:val="00AB1E62"/>
    <w:rsid w:val="00AB25A1"/>
    <w:rsid w:val="00AB432C"/>
    <w:rsid w:val="00AB56D1"/>
    <w:rsid w:val="00AB6973"/>
    <w:rsid w:val="00AB7A89"/>
    <w:rsid w:val="00AC5A31"/>
    <w:rsid w:val="00AD1311"/>
    <w:rsid w:val="00AD3BD3"/>
    <w:rsid w:val="00AE04B9"/>
    <w:rsid w:val="00AE35C8"/>
    <w:rsid w:val="00AE54AC"/>
    <w:rsid w:val="00AE77F6"/>
    <w:rsid w:val="00AF0165"/>
    <w:rsid w:val="00AF12F5"/>
    <w:rsid w:val="00AF1D01"/>
    <w:rsid w:val="00AF267B"/>
    <w:rsid w:val="00AF3B8E"/>
    <w:rsid w:val="00AF6209"/>
    <w:rsid w:val="00B0309C"/>
    <w:rsid w:val="00B03A5F"/>
    <w:rsid w:val="00B04DFB"/>
    <w:rsid w:val="00B05013"/>
    <w:rsid w:val="00B0773C"/>
    <w:rsid w:val="00B109D1"/>
    <w:rsid w:val="00B12F95"/>
    <w:rsid w:val="00B130BA"/>
    <w:rsid w:val="00B17731"/>
    <w:rsid w:val="00B177B0"/>
    <w:rsid w:val="00B253EA"/>
    <w:rsid w:val="00B266D5"/>
    <w:rsid w:val="00B30092"/>
    <w:rsid w:val="00B3209E"/>
    <w:rsid w:val="00B46D13"/>
    <w:rsid w:val="00B52366"/>
    <w:rsid w:val="00B53293"/>
    <w:rsid w:val="00B57989"/>
    <w:rsid w:val="00B713D9"/>
    <w:rsid w:val="00B73AC8"/>
    <w:rsid w:val="00B74B05"/>
    <w:rsid w:val="00B77B9D"/>
    <w:rsid w:val="00B81920"/>
    <w:rsid w:val="00B83D7A"/>
    <w:rsid w:val="00B848F4"/>
    <w:rsid w:val="00B857BA"/>
    <w:rsid w:val="00B941E2"/>
    <w:rsid w:val="00B94D44"/>
    <w:rsid w:val="00BA5B12"/>
    <w:rsid w:val="00BB1C0C"/>
    <w:rsid w:val="00BB2A9D"/>
    <w:rsid w:val="00BB2D46"/>
    <w:rsid w:val="00BB716B"/>
    <w:rsid w:val="00BC4B3C"/>
    <w:rsid w:val="00BD26F0"/>
    <w:rsid w:val="00BD39CE"/>
    <w:rsid w:val="00BE1DC4"/>
    <w:rsid w:val="00BE2363"/>
    <w:rsid w:val="00BE2C49"/>
    <w:rsid w:val="00BE3FF5"/>
    <w:rsid w:val="00BE4713"/>
    <w:rsid w:val="00BE52A3"/>
    <w:rsid w:val="00BE6899"/>
    <w:rsid w:val="00BF090B"/>
    <w:rsid w:val="00BF1C78"/>
    <w:rsid w:val="00BF2E76"/>
    <w:rsid w:val="00BF3066"/>
    <w:rsid w:val="00BF541E"/>
    <w:rsid w:val="00BF607F"/>
    <w:rsid w:val="00BF6D79"/>
    <w:rsid w:val="00BF774E"/>
    <w:rsid w:val="00BF7C9E"/>
    <w:rsid w:val="00C01744"/>
    <w:rsid w:val="00C0732B"/>
    <w:rsid w:val="00C10559"/>
    <w:rsid w:val="00C1117A"/>
    <w:rsid w:val="00C11FFB"/>
    <w:rsid w:val="00C1299A"/>
    <w:rsid w:val="00C209C9"/>
    <w:rsid w:val="00C21BFE"/>
    <w:rsid w:val="00C22674"/>
    <w:rsid w:val="00C22B6C"/>
    <w:rsid w:val="00C23313"/>
    <w:rsid w:val="00C24A73"/>
    <w:rsid w:val="00C25771"/>
    <w:rsid w:val="00C257E7"/>
    <w:rsid w:val="00C26021"/>
    <w:rsid w:val="00C31C36"/>
    <w:rsid w:val="00C32DED"/>
    <w:rsid w:val="00C32F2F"/>
    <w:rsid w:val="00C33676"/>
    <w:rsid w:val="00C33B7E"/>
    <w:rsid w:val="00C34135"/>
    <w:rsid w:val="00C36643"/>
    <w:rsid w:val="00C36DF0"/>
    <w:rsid w:val="00C4261C"/>
    <w:rsid w:val="00C45EB4"/>
    <w:rsid w:val="00C4645F"/>
    <w:rsid w:val="00C47C72"/>
    <w:rsid w:val="00C52E66"/>
    <w:rsid w:val="00C5308B"/>
    <w:rsid w:val="00C548FF"/>
    <w:rsid w:val="00C55DB0"/>
    <w:rsid w:val="00C62F13"/>
    <w:rsid w:val="00C6483A"/>
    <w:rsid w:val="00C659E4"/>
    <w:rsid w:val="00C662AD"/>
    <w:rsid w:val="00C73BCA"/>
    <w:rsid w:val="00C82B80"/>
    <w:rsid w:val="00C84920"/>
    <w:rsid w:val="00C91B2E"/>
    <w:rsid w:val="00C937F7"/>
    <w:rsid w:val="00C960E2"/>
    <w:rsid w:val="00C972C5"/>
    <w:rsid w:val="00C97AD6"/>
    <w:rsid w:val="00CA1346"/>
    <w:rsid w:val="00CA1A88"/>
    <w:rsid w:val="00CA3F55"/>
    <w:rsid w:val="00CA4767"/>
    <w:rsid w:val="00CA533C"/>
    <w:rsid w:val="00CA6E55"/>
    <w:rsid w:val="00CA7ED6"/>
    <w:rsid w:val="00CB1F11"/>
    <w:rsid w:val="00CB2BE2"/>
    <w:rsid w:val="00CB3191"/>
    <w:rsid w:val="00CB56ED"/>
    <w:rsid w:val="00CB6DB0"/>
    <w:rsid w:val="00CB7A33"/>
    <w:rsid w:val="00CC27CF"/>
    <w:rsid w:val="00CC54B6"/>
    <w:rsid w:val="00CC6742"/>
    <w:rsid w:val="00CC6C79"/>
    <w:rsid w:val="00CD17AB"/>
    <w:rsid w:val="00CD43A4"/>
    <w:rsid w:val="00CD4FC4"/>
    <w:rsid w:val="00CD6264"/>
    <w:rsid w:val="00CD6866"/>
    <w:rsid w:val="00CE1B7D"/>
    <w:rsid w:val="00CE3439"/>
    <w:rsid w:val="00CE3EB6"/>
    <w:rsid w:val="00CF57AE"/>
    <w:rsid w:val="00CF6547"/>
    <w:rsid w:val="00CF6628"/>
    <w:rsid w:val="00D00EAC"/>
    <w:rsid w:val="00D01A22"/>
    <w:rsid w:val="00D03712"/>
    <w:rsid w:val="00D05AD3"/>
    <w:rsid w:val="00D06D2C"/>
    <w:rsid w:val="00D1190A"/>
    <w:rsid w:val="00D11BBA"/>
    <w:rsid w:val="00D13E4D"/>
    <w:rsid w:val="00D1422A"/>
    <w:rsid w:val="00D14A44"/>
    <w:rsid w:val="00D202F8"/>
    <w:rsid w:val="00D24758"/>
    <w:rsid w:val="00D247B2"/>
    <w:rsid w:val="00D271A4"/>
    <w:rsid w:val="00D32A4E"/>
    <w:rsid w:val="00D33DAD"/>
    <w:rsid w:val="00D35B43"/>
    <w:rsid w:val="00D3789D"/>
    <w:rsid w:val="00D37EBC"/>
    <w:rsid w:val="00D4179D"/>
    <w:rsid w:val="00D5081F"/>
    <w:rsid w:val="00D517E0"/>
    <w:rsid w:val="00D51EC3"/>
    <w:rsid w:val="00D52E40"/>
    <w:rsid w:val="00D5480B"/>
    <w:rsid w:val="00D56501"/>
    <w:rsid w:val="00D56705"/>
    <w:rsid w:val="00D61594"/>
    <w:rsid w:val="00D70E3C"/>
    <w:rsid w:val="00D740A6"/>
    <w:rsid w:val="00D74BAC"/>
    <w:rsid w:val="00D7540C"/>
    <w:rsid w:val="00D774B7"/>
    <w:rsid w:val="00D83A55"/>
    <w:rsid w:val="00D9442B"/>
    <w:rsid w:val="00D94616"/>
    <w:rsid w:val="00D95251"/>
    <w:rsid w:val="00D96A2C"/>
    <w:rsid w:val="00DA0245"/>
    <w:rsid w:val="00DA1A16"/>
    <w:rsid w:val="00DA1F50"/>
    <w:rsid w:val="00DA332B"/>
    <w:rsid w:val="00DA57CD"/>
    <w:rsid w:val="00DA6C54"/>
    <w:rsid w:val="00DB4E69"/>
    <w:rsid w:val="00DB5E33"/>
    <w:rsid w:val="00DB73B8"/>
    <w:rsid w:val="00DC026F"/>
    <w:rsid w:val="00DC0FE0"/>
    <w:rsid w:val="00DC5B39"/>
    <w:rsid w:val="00DC77D2"/>
    <w:rsid w:val="00DC7FE1"/>
    <w:rsid w:val="00DD07DB"/>
    <w:rsid w:val="00DD17FF"/>
    <w:rsid w:val="00DD2695"/>
    <w:rsid w:val="00DD2FBF"/>
    <w:rsid w:val="00DD3BB7"/>
    <w:rsid w:val="00DD3FF4"/>
    <w:rsid w:val="00DD4F46"/>
    <w:rsid w:val="00DD7B51"/>
    <w:rsid w:val="00DE66FB"/>
    <w:rsid w:val="00DE6715"/>
    <w:rsid w:val="00DF2174"/>
    <w:rsid w:val="00DF4E52"/>
    <w:rsid w:val="00E03068"/>
    <w:rsid w:val="00E04A0A"/>
    <w:rsid w:val="00E053FF"/>
    <w:rsid w:val="00E0603D"/>
    <w:rsid w:val="00E12EFB"/>
    <w:rsid w:val="00E14C47"/>
    <w:rsid w:val="00E15EBC"/>
    <w:rsid w:val="00E20BF7"/>
    <w:rsid w:val="00E21C40"/>
    <w:rsid w:val="00E24E20"/>
    <w:rsid w:val="00E25A70"/>
    <w:rsid w:val="00E401AC"/>
    <w:rsid w:val="00E41685"/>
    <w:rsid w:val="00E41C60"/>
    <w:rsid w:val="00E43CA4"/>
    <w:rsid w:val="00E43E1F"/>
    <w:rsid w:val="00E47F63"/>
    <w:rsid w:val="00E557B5"/>
    <w:rsid w:val="00E645B2"/>
    <w:rsid w:val="00E65F46"/>
    <w:rsid w:val="00E6603E"/>
    <w:rsid w:val="00E663D1"/>
    <w:rsid w:val="00E7073D"/>
    <w:rsid w:val="00E712F0"/>
    <w:rsid w:val="00E724DF"/>
    <w:rsid w:val="00E72A27"/>
    <w:rsid w:val="00E74539"/>
    <w:rsid w:val="00E752C8"/>
    <w:rsid w:val="00E7569A"/>
    <w:rsid w:val="00E81DC0"/>
    <w:rsid w:val="00E82F29"/>
    <w:rsid w:val="00E85891"/>
    <w:rsid w:val="00E861E8"/>
    <w:rsid w:val="00E91566"/>
    <w:rsid w:val="00E92B97"/>
    <w:rsid w:val="00E96563"/>
    <w:rsid w:val="00EA0396"/>
    <w:rsid w:val="00EA2946"/>
    <w:rsid w:val="00EA5AC8"/>
    <w:rsid w:val="00EB04B8"/>
    <w:rsid w:val="00EB2C6F"/>
    <w:rsid w:val="00EB2D07"/>
    <w:rsid w:val="00EB31AC"/>
    <w:rsid w:val="00EB330A"/>
    <w:rsid w:val="00EB3803"/>
    <w:rsid w:val="00EB3C39"/>
    <w:rsid w:val="00EB47ED"/>
    <w:rsid w:val="00EB48B7"/>
    <w:rsid w:val="00EB7AAA"/>
    <w:rsid w:val="00EC0A6D"/>
    <w:rsid w:val="00EC5DB6"/>
    <w:rsid w:val="00ED1FD6"/>
    <w:rsid w:val="00ED23CB"/>
    <w:rsid w:val="00ED7B32"/>
    <w:rsid w:val="00EE0D26"/>
    <w:rsid w:val="00EE0E8E"/>
    <w:rsid w:val="00EE1779"/>
    <w:rsid w:val="00EF0F49"/>
    <w:rsid w:val="00EF5D1F"/>
    <w:rsid w:val="00EF66FB"/>
    <w:rsid w:val="00EF6A0E"/>
    <w:rsid w:val="00EF6B8D"/>
    <w:rsid w:val="00F01D21"/>
    <w:rsid w:val="00F10E7A"/>
    <w:rsid w:val="00F12224"/>
    <w:rsid w:val="00F17564"/>
    <w:rsid w:val="00F21B97"/>
    <w:rsid w:val="00F229A7"/>
    <w:rsid w:val="00F23C7F"/>
    <w:rsid w:val="00F2610B"/>
    <w:rsid w:val="00F2653E"/>
    <w:rsid w:val="00F26543"/>
    <w:rsid w:val="00F27487"/>
    <w:rsid w:val="00F30A04"/>
    <w:rsid w:val="00F31F80"/>
    <w:rsid w:val="00F35C38"/>
    <w:rsid w:val="00F408CA"/>
    <w:rsid w:val="00F4311C"/>
    <w:rsid w:val="00F43211"/>
    <w:rsid w:val="00F44E5E"/>
    <w:rsid w:val="00F45934"/>
    <w:rsid w:val="00F45D02"/>
    <w:rsid w:val="00F502E9"/>
    <w:rsid w:val="00F51846"/>
    <w:rsid w:val="00F567F4"/>
    <w:rsid w:val="00F57CBD"/>
    <w:rsid w:val="00F62C92"/>
    <w:rsid w:val="00F66024"/>
    <w:rsid w:val="00F669A7"/>
    <w:rsid w:val="00F671F2"/>
    <w:rsid w:val="00F71E7F"/>
    <w:rsid w:val="00F7200C"/>
    <w:rsid w:val="00F8106C"/>
    <w:rsid w:val="00F8520F"/>
    <w:rsid w:val="00F8573D"/>
    <w:rsid w:val="00F862B6"/>
    <w:rsid w:val="00F911AC"/>
    <w:rsid w:val="00F91EB7"/>
    <w:rsid w:val="00F93131"/>
    <w:rsid w:val="00F934B4"/>
    <w:rsid w:val="00F95338"/>
    <w:rsid w:val="00F96363"/>
    <w:rsid w:val="00F97E17"/>
    <w:rsid w:val="00F97EAF"/>
    <w:rsid w:val="00FA0F97"/>
    <w:rsid w:val="00FA53C0"/>
    <w:rsid w:val="00FA6261"/>
    <w:rsid w:val="00FB1FDE"/>
    <w:rsid w:val="00FB61AA"/>
    <w:rsid w:val="00FB70F4"/>
    <w:rsid w:val="00FC3EEA"/>
    <w:rsid w:val="00FC758A"/>
    <w:rsid w:val="00FD0E79"/>
    <w:rsid w:val="00FD2E32"/>
    <w:rsid w:val="00FD4AAB"/>
    <w:rsid w:val="00FD5735"/>
    <w:rsid w:val="00FE00D5"/>
    <w:rsid w:val="00FE03F9"/>
    <w:rsid w:val="00FE0C7D"/>
    <w:rsid w:val="00FE1ADF"/>
    <w:rsid w:val="00FE799C"/>
    <w:rsid w:val="00FF21A3"/>
    <w:rsid w:val="00FF2D86"/>
    <w:rsid w:val="00FF5323"/>
    <w:rsid w:val="00FF5D57"/>
    <w:rsid w:val="00FF6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014CCE"/>
  <w15:docId w15:val="{881A2EF8-4445-4B86-B325-C4808E300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6EB1"/>
    <w:rPr>
      <w:rFonts w:ascii="Times New Roman" w:eastAsia="Times New Roman" w:hAnsi="Times New Roman"/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D94616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  <w:lang w:val="x-none" w:eastAsia="x-none"/>
    </w:rPr>
  </w:style>
  <w:style w:type="paragraph" w:styleId="Ttulo2">
    <w:name w:val="heading 2"/>
    <w:basedOn w:val="Normal"/>
    <w:next w:val="Normal"/>
    <w:link w:val="Ttulo2Char"/>
    <w:qFormat/>
    <w:rsid w:val="006F6EB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620B9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147C57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6F6EB1"/>
    <w:pPr>
      <w:tabs>
        <w:tab w:val="center" w:pos="4252"/>
        <w:tab w:val="right" w:pos="8504"/>
      </w:tabs>
    </w:pPr>
    <w:rPr>
      <w:noProof/>
    </w:rPr>
  </w:style>
  <w:style w:type="character" w:customStyle="1" w:styleId="CabealhoChar">
    <w:name w:val="Cabeçalho Char"/>
    <w:link w:val="Cabealho"/>
    <w:uiPriority w:val="99"/>
    <w:rsid w:val="006F6EB1"/>
    <w:rPr>
      <w:rFonts w:ascii="Times New Roman" w:eastAsia="Times New Roman" w:hAnsi="Times New Roman"/>
      <w:noProof/>
      <w:sz w:val="24"/>
      <w:szCs w:val="24"/>
    </w:rPr>
  </w:style>
  <w:style w:type="paragraph" w:styleId="Rodap">
    <w:name w:val="footer"/>
    <w:basedOn w:val="Normal"/>
    <w:link w:val="RodapChar"/>
    <w:unhideWhenUsed/>
    <w:rsid w:val="00FE799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E799C"/>
  </w:style>
  <w:style w:type="paragraph" w:styleId="Textodebalo">
    <w:name w:val="Balloon Text"/>
    <w:basedOn w:val="Normal"/>
    <w:link w:val="TextodebaloChar"/>
    <w:uiPriority w:val="99"/>
    <w:semiHidden/>
    <w:unhideWhenUsed/>
    <w:rsid w:val="00FE799C"/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uiPriority w:val="99"/>
    <w:semiHidden/>
    <w:rsid w:val="00FE799C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1"/>
    <w:rsid w:val="00FE799C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link w:val="Ttulo1"/>
    <w:uiPriority w:val="9"/>
    <w:rsid w:val="00D94616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styleId="Refdecomentrio">
    <w:name w:val="annotation reference"/>
    <w:uiPriority w:val="99"/>
    <w:semiHidden/>
    <w:unhideWhenUsed/>
    <w:rsid w:val="00C73BCA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C73BCA"/>
    <w:rPr>
      <w:sz w:val="20"/>
      <w:szCs w:val="20"/>
      <w:lang w:val="x-none"/>
    </w:rPr>
  </w:style>
  <w:style w:type="character" w:customStyle="1" w:styleId="TextodecomentrioChar">
    <w:name w:val="Texto de comentário Char"/>
    <w:link w:val="Textodecomentrio"/>
    <w:uiPriority w:val="99"/>
    <w:semiHidden/>
    <w:rsid w:val="00C73BCA"/>
    <w:rPr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C73BCA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C73BCA"/>
    <w:rPr>
      <w:b/>
      <w:bCs/>
      <w:lang w:eastAsia="en-US"/>
    </w:rPr>
  </w:style>
  <w:style w:type="character" w:styleId="Nmerodepgina">
    <w:name w:val="page number"/>
    <w:basedOn w:val="Fontepargpadro"/>
    <w:rsid w:val="00256898"/>
  </w:style>
  <w:style w:type="character" w:customStyle="1" w:styleId="Ttulo2Char">
    <w:name w:val="Título 2 Char"/>
    <w:link w:val="Ttulo2"/>
    <w:rsid w:val="006F6EB1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Ttulo">
    <w:name w:val="Title"/>
    <w:basedOn w:val="Normal"/>
    <w:next w:val="Normal"/>
    <w:link w:val="TtuloChar"/>
    <w:qFormat/>
    <w:rsid w:val="006F6EB1"/>
    <w:pPr>
      <w:widowControl w:val="0"/>
      <w:jc w:val="center"/>
    </w:pPr>
    <w:rPr>
      <w:rFonts w:ascii="Arial" w:hAnsi="Arial"/>
      <w:b/>
      <w:sz w:val="36"/>
      <w:szCs w:val="20"/>
      <w:lang w:val="en-US" w:eastAsia="en-US"/>
    </w:rPr>
  </w:style>
  <w:style w:type="character" w:customStyle="1" w:styleId="TtuloChar">
    <w:name w:val="Título Char"/>
    <w:link w:val="Ttulo"/>
    <w:rsid w:val="006F6EB1"/>
    <w:rPr>
      <w:rFonts w:ascii="Arial" w:eastAsia="Times New Roman" w:hAnsi="Arial"/>
      <w:b/>
      <w:sz w:val="36"/>
      <w:lang w:val="en-US" w:eastAsia="en-US"/>
    </w:rPr>
  </w:style>
  <w:style w:type="paragraph" w:styleId="Sumrio1">
    <w:name w:val="toc 1"/>
    <w:basedOn w:val="Normal"/>
    <w:next w:val="Normal"/>
    <w:autoRedefine/>
    <w:uiPriority w:val="39"/>
    <w:rsid w:val="006F6EB1"/>
    <w:pPr>
      <w:spacing w:before="120"/>
    </w:pPr>
    <w:rPr>
      <w:rFonts w:ascii="Arial" w:hAnsi="Arial"/>
      <w:b/>
      <w:bCs/>
      <w:iCs/>
      <w:color w:val="000000"/>
      <w:szCs w:val="28"/>
    </w:rPr>
  </w:style>
  <w:style w:type="paragraph" w:styleId="Sumrio2">
    <w:name w:val="toc 2"/>
    <w:basedOn w:val="Normal"/>
    <w:next w:val="Normal"/>
    <w:autoRedefine/>
    <w:uiPriority w:val="39"/>
    <w:rsid w:val="006F6EB1"/>
    <w:pPr>
      <w:spacing w:before="120"/>
      <w:ind w:left="240"/>
    </w:pPr>
    <w:rPr>
      <w:b/>
      <w:bCs/>
      <w:color w:val="000000"/>
      <w:szCs w:val="26"/>
    </w:rPr>
  </w:style>
  <w:style w:type="character" w:styleId="Hyperlink">
    <w:name w:val="Hyperlink"/>
    <w:uiPriority w:val="99"/>
    <w:rsid w:val="006F6EB1"/>
    <w:rPr>
      <w:color w:val="0000FF"/>
      <w:u w:val="single"/>
    </w:rPr>
  </w:style>
  <w:style w:type="paragraph" w:styleId="Corpodetexto">
    <w:name w:val="Body Text"/>
    <w:basedOn w:val="Normal"/>
    <w:link w:val="CorpodetextoChar"/>
    <w:semiHidden/>
    <w:rsid w:val="006F6EB1"/>
    <w:pPr>
      <w:overflowPunct w:val="0"/>
      <w:autoSpaceDE w:val="0"/>
      <w:autoSpaceDN w:val="0"/>
      <w:adjustRightInd w:val="0"/>
      <w:spacing w:after="240"/>
      <w:ind w:left="720"/>
      <w:textAlignment w:val="baseline"/>
    </w:pPr>
    <w:rPr>
      <w:szCs w:val="20"/>
      <w:lang w:val="en-US" w:eastAsia="en-US"/>
    </w:rPr>
  </w:style>
  <w:style w:type="character" w:customStyle="1" w:styleId="CorpodetextoChar">
    <w:name w:val="Corpo de texto Char"/>
    <w:link w:val="Corpodetexto"/>
    <w:semiHidden/>
    <w:rsid w:val="006F6EB1"/>
    <w:rPr>
      <w:rFonts w:ascii="Times New Roman" w:eastAsia="Times New Roman" w:hAnsi="Times New Roman"/>
      <w:sz w:val="24"/>
      <w:lang w:val="en-US" w:eastAsia="en-US"/>
    </w:rPr>
  </w:style>
  <w:style w:type="paragraph" w:styleId="PargrafodaLista">
    <w:name w:val="List Paragraph"/>
    <w:basedOn w:val="Normal"/>
    <w:uiPriority w:val="34"/>
    <w:qFormat/>
    <w:rsid w:val="006F6EB1"/>
    <w:pPr>
      <w:ind w:left="720"/>
      <w:contextualSpacing/>
    </w:pPr>
  </w:style>
  <w:style w:type="paragraph" w:styleId="ndicedeilustraes">
    <w:name w:val="table of figures"/>
    <w:basedOn w:val="Normal"/>
    <w:next w:val="Normal"/>
    <w:uiPriority w:val="99"/>
    <w:semiHidden/>
    <w:unhideWhenUsed/>
    <w:rsid w:val="0019668C"/>
  </w:style>
  <w:style w:type="character" w:customStyle="1" w:styleId="Ttulo3Char">
    <w:name w:val="Título 3 Char"/>
    <w:basedOn w:val="Fontepargpadro"/>
    <w:link w:val="Ttulo3"/>
    <w:uiPriority w:val="9"/>
    <w:rsid w:val="00620B99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Sumrio3">
    <w:name w:val="toc 3"/>
    <w:basedOn w:val="Normal"/>
    <w:next w:val="Normal"/>
    <w:autoRedefine/>
    <w:uiPriority w:val="39"/>
    <w:unhideWhenUsed/>
    <w:rsid w:val="00AC5A31"/>
    <w:pPr>
      <w:tabs>
        <w:tab w:val="left" w:pos="1320"/>
        <w:tab w:val="right" w:leader="dot" w:pos="9061"/>
      </w:tabs>
      <w:spacing w:after="100"/>
      <w:ind w:left="480"/>
    </w:pPr>
    <w:rPr>
      <w:rFonts w:ascii="Arial" w:hAnsi="Arial" w:cs="Arial"/>
      <w:b/>
      <w:noProof/>
    </w:rPr>
  </w:style>
  <w:style w:type="character" w:customStyle="1" w:styleId="Ttulo4Char">
    <w:name w:val="Título 4 Char"/>
    <w:basedOn w:val="Fontepargpadro"/>
    <w:link w:val="Ttulo4"/>
    <w:uiPriority w:val="9"/>
    <w:rsid w:val="00147C57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Sumrio4">
    <w:name w:val="toc 4"/>
    <w:basedOn w:val="Normal"/>
    <w:next w:val="Normal"/>
    <w:autoRedefine/>
    <w:uiPriority w:val="39"/>
    <w:unhideWhenUsed/>
    <w:rsid w:val="00603C10"/>
    <w:pPr>
      <w:spacing w:after="100"/>
      <w:ind w:left="720"/>
    </w:pPr>
  </w:style>
  <w:style w:type="character" w:customStyle="1" w:styleId="st">
    <w:name w:val="st"/>
    <w:basedOn w:val="Fontepargpadro"/>
    <w:rsid w:val="006E4034"/>
  </w:style>
  <w:style w:type="paragraph" w:customStyle="1" w:styleId="NormalTableText">
    <w:name w:val="Normal Table Text"/>
    <w:basedOn w:val="Normal"/>
    <w:rsid w:val="00295EFD"/>
    <w:pPr>
      <w:overflowPunct w:val="0"/>
      <w:autoSpaceDE w:val="0"/>
      <w:autoSpaceDN w:val="0"/>
      <w:adjustRightInd w:val="0"/>
      <w:textAlignment w:val="baseline"/>
    </w:pPr>
    <w:rPr>
      <w:szCs w:val="20"/>
      <w:lang w:val="en-US" w:eastAsia="en-US"/>
    </w:rPr>
  </w:style>
  <w:style w:type="paragraph" w:customStyle="1" w:styleId="heading1wlines">
    <w:name w:val="heading 1 w/ lines"/>
    <w:basedOn w:val="Ttulo1"/>
    <w:rsid w:val="00295EFD"/>
    <w:pPr>
      <w:keepLines w:val="0"/>
      <w:tabs>
        <w:tab w:val="left" w:leader="underscore" w:pos="9274"/>
      </w:tabs>
      <w:overflowPunct w:val="0"/>
      <w:autoSpaceDE w:val="0"/>
      <w:autoSpaceDN w:val="0"/>
      <w:adjustRightInd w:val="0"/>
      <w:spacing w:before="0"/>
      <w:textAlignment w:val="baseline"/>
      <w:outlineLvl w:val="9"/>
    </w:pPr>
    <w:rPr>
      <w:rFonts w:ascii="Times New Roman" w:hAnsi="Times New Roman"/>
      <w:bCs w:val="0"/>
      <w:color w:val="auto"/>
      <w:sz w:val="24"/>
      <w:szCs w:val="20"/>
      <w:lang w:val="en-US" w:eastAsia="en-US"/>
    </w:rPr>
  </w:style>
  <w:style w:type="character" w:styleId="nfase">
    <w:name w:val="Emphasis"/>
    <w:basedOn w:val="Fontepargpadro"/>
    <w:uiPriority w:val="20"/>
    <w:qFormat/>
    <w:rsid w:val="00691CF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176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56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14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22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4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4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8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75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footer" Target="footer4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header" Target="header4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header" Target="header5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Relationship Id="rId22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ranklin.bitencourt\AppData\Local\Microsoft\Windows\Temporary%20Internet%20Files\Content.Outlook\I26HCZVE\Template%20Word.dot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fa73c9c-f227-426b-8ef9-2448340e7bc3" xsi:nil="true"/>
    <Teste xmlns="e2454212-1b6c-47e8-a2d4-dd25ee9ab560" xsi:nil="true"/>
    <Numerado xmlns="e2454212-1b6c-47e8-a2d4-dd25ee9ab560" xsi:nil="true"/>
    <lcf76f155ced4ddcb4097134ff3c332f xmlns="e2454212-1b6c-47e8-a2d4-dd25ee9ab560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AEE4EE0255B0A4A80916CAEAEF6ECF0" ma:contentTypeVersion="18" ma:contentTypeDescription="Crie um novo documento." ma:contentTypeScope="" ma:versionID="803829efdd9158bbba73a4cd635a6fe6">
  <xsd:schema xmlns:xsd="http://www.w3.org/2001/XMLSchema" xmlns:xs="http://www.w3.org/2001/XMLSchema" xmlns:p="http://schemas.microsoft.com/office/2006/metadata/properties" xmlns:ns2="e2454212-1b6c-47e8-a2d4-dd25ee9ab560" xmlns:ns3="2fa73c9c-f227-426b-8ef9-2448340e7bc3" targetNamespace="http://schemas.microsoft.com/office/2006/metadata/properties" ma:root="true" ma:fieldsID="bfcd5f67d81d066b2cb5b6ec4b689df3" ns2:_="" ns3:_="">
    <xsd:import namespace="e2454212-1b6c-47e8-a2d4-dd25ee9ab560"/>
    <xsd:import namespace="2fa73c9c-f227-426b-8ef9-2448340e7bc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Numerado" minOccurs="0"/>
                <xsd:element ref="ns2:Tes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454212-1b6c-47e8-a2d4-dd25ee9ab5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Marcações de imagem" ma:readOnly="false" ma:fieldId="{5cf76f15-5ced-4ddc-b409-7134ff3c332f}" ma:taxonomyMulti="true" ma:sspId="9b809226-ef1e-4b9f-8eb2-12f63be669d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Numerado" ma:index="23" nillable="true" ma:displayName="Numerado" ma:format="Dropdown" ma:internalName="Numerado" ma:percentage="FALSE">
      <xsd:simpleType>
        <xsd:restriction base="dms:Number"/>
      </xsd:simpleType>
    </xsd:element>
    <xsd:element name="Teste" ma:index="24" nillable="true" ma:displayName="Teste" ma:format="Dropdown" ma:internalName="Test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a73c9c-f227-426b-8ef9-2448340e7bc3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f07bc811-1e90-40f3-abc7-92a90ad33f66}" ma:internalName="TaxCatchAll" ma:showField="CatchAllData" ma:web="2fa73c9c-f227-426b-8ef9-2448340e7bc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B96CB49-98C4-475E-A529-A7B736B77B1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0EBE720-EAF9-46E2-9DC0-D6A914E4030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FFF48A8-1016-44A7-B290-BFB73C1CA792}">
  <ds:schemaRefs>
    <ds:schemaRef ds:uri="http://schemas.microsoft.com/office/2006/metadata/properties"/>
    <ds:schemaRef ds:uri="http://schemas.microsoft.com/office/infopath/2007/PartnerControls"/>
    <ds:schemaRef ds:uri="2fa73c9c-f227-426b-8ef9-2448340e7bc3"/>
    <ds:schemaRef ds:uri="e2454212-1b6c-47e8-a2d4-dd25ee9ab560"/>
  </ds:schemaRefs>
</ds:datastoreItem>
</file>

<file path=customXml/itemProps4.xml><?xml version="1.0" encoding="utf-8"?>
<ds:datastoreItem xmlns:ds="http://schemas.openxmlformats.org/officeDocument/2006/customXml" ds:itemID="{20999B20-59D1-4E4D-A692-61E48C8391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2454212-1b6c-47e8-a2d4-dd25ee9ab560"/>
    <ds:schemaRef ds:uri="2fa73c9c-f227-426b-8ef9-2448340e7b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 Word</Template>
  <TotalTime>3</TotalTime>
  <Pages>4</Pages>
  <Words>202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SUMÁRIO</vt:lpstr>
    </vt:vector>
  </TitlesOfParts>
  <Manager>fernando.pessoa@belliz.com.br</Manager>
  <Company>Belliz ind Com Imp e Exp Ltda</Company>
  <LinksUpToDate>false</LinksUpToDate>
  <CharactersWithSpaces>1296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SUMÁRIO</dc:title>
  <dc:subject/>
  <dc:creator>flavio.pinheiro@bellizcompany.com.br</dc:creator>
  <cp:keywords/>
  <dc:description/>
  <cp:lastModifiedBy>Kleverson Rodrigues Matias</cp:lastModifiedBy>
  <cp:revision>3</cp:revision>
  <cp:lastPrinted>2019-07-12T17:35:00Z</cp:lastPrinted>
  <dcterms:created xsi:type="dcterms:W3CDTF">2023-06-06T16:46:00Z</dcterms:created>
  <dcterms:modified xsi:type="dcterms:W3CDTF">2023-06-06T17:07:00Z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0x010100CAEE4EE0255B0A4A80916CAEAEF6ECF0</vt:lpwstr>
  </property>
  <property fmtid="{D5CDD505-2E9C-101B-9397-08002B2CF9AE}" pid="3" name="MediaServiceImageTags">
    <vt:lpwstr/>
  </property>
</Properties>
</file>